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07" w:rsidRDefault="00610507">
      <w:pPr>
        <w:pStyle w:val="a3"/>
        <w:ind w:left="534"/>
        <w:rPr>
          <w:sz w:val="20"/>
        </w:rPr>
      </w:pPr>
    </w:p>
    <w:p w:rsidR="00F16187" w:rsidRDefault="00F16187" w:rsidP="00F16187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F16187" w:rsidRDefault="00F16187" w:rsidP="00F161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основная общеобразовательная школа </w:t>
      </w:r>
    </w:p>
    <w:p w:rsidR="00610507" w:rsidRDefault="00F16187" w:rsidP="00F16187">
      <w:pPr>
        <w:jc w:val="center"/>
        <w:rPr>
          <w:sz w:val="24"/>
          <w:szCs w:val="24"/>
        </w:rPr>
      </w:pPr>
      <w:r>
        <w:rPr>
          <w:sz w:val="24"/>
          <w:szCs w:val="24"/>
        </w:rPr>
        <w:t>д. Нижний Аллагуват муниципального района Стерлибашевский район</w:t>
      </w: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5613"/>
      </w:tblGrid>
      <w:tr w:rsidR="00F16187" w:rsidRPr="005B7245" w:rsidTr="005B7245">
        <w:tc>
          <w:tcPr>
            <w:tcW w:w="5613" w:type="dxa"/>
            <w:shd w:val="clear" w:color="auto" w:fill="auto"/>
          </w:tcPr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СОГЛАСОВАНО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МКР ОО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Стерлибашевский район РБ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________ Каримов Р.Н.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УТВЕРЖДАЮ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 xml:space="preserve">и.о. директора МБОУ ООШ 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д. Нижний Аллагуват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 xml:space="preserve"> __________________Л.Р. Аскарова</w:t>
            </w: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</w:p>
          <w:p w:rsidR="00F16187" w:rsidRPr="005B7245" w:rsidRDefault="00F16187" w:rsidP="005B7245">
            <w:pPr>
              <w:jc w:val="center"/>
              <w:rPr>
                <w:sz w:val="24"/>
                <w:szCs w:val="24"/>
              </w:rPr>
            </w:pPr>
            <w:r w:rsidRPr="005B7245">
              <w:rPr>
                <w:sz w:val="24"/>
                <w:szCs w:val="24"/>
              </w:rPr>
              <w:t>От 14 апреля 2022 года</w:t>
            </w:r>
          </w:p>
        </w:tc>
      </w:tr>
    </w:tbl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Default="00F16187" w:rsidP="00F16187">
      <w:pPr>
        <w:jc w:val="center"/>
        <w:rPr>
          <w:sz w:val="24"/>
          <w:szCs w:val="24"/>
        </w:rPr>
      </w:pPr>
    </w:p>
    <w:p w:rsidR="00F16187" w:rsidRPr="00F16187" w:rsidRDefault="00F16187" w:rsidP="00F16187">
      <w:pPr>
        <w:spacing w:line="360" w:lineRule="auto"/>
        <w:jc w:val="center"/>
        <w:rPr>
          <w:b/>
          <w:sz w:val="28"/>
          <w:szCs w:val="28"/>
        </w:rPr>
      </w:pPr>
      <w:r w:rsidRPr="00F16187">
        <w:rPr>
          <w:b/>
          <w:sz w:val="28"/>
          <w:szCs w:val="28"/>
        </w:rPr>
        <w:t>ОТЧЕТ</w:t>
      </w:r>
    </w:p>
    <w:p w:rsidR="00F16187" w:rsidRPr="00F16187" w:rsidRDefault="00F16187" w:rsidP="00F16187">
      <w:pPr>
        <w:spacing w:line="360" w:lineRule="auto"/>
        <w:jc w:val="center"/>
        <w:rPr>
          <w:b/>
          <w:sz w:val="28"/>
          <w:szCs w:val="28"/>
        </w:rPr>
      </w:pPr>
      <w:r w:rsidRPr="00F16187">
        <w:rPr>
          <w:b/>
          <w:sz w:val="28"/>
          <w:szCs w:val="28"/>
        </w:rPr>
        <w:t xml:space="preserve"> о результатах самообследования</w:t>
      </w:r>
    </w:p>
    <w:p w:rsidR="00F16187" w:rsidRPr="00F16187" w:rsidRDefault="00F16187" w:rsidP="00F16187">
      <w:pPr>
        <w:spacing w:line="360" w:lineRule="auto"/>
        <w:jc w:val="center"/>
        <w:rPr>
          <w:b/>
          <w:sz w:val="28"/>
          <w:szCs w:val="28"/>
        </w:rPr>
      </w:pPr>
      <w:r w:rsidRPr="00F16187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F16187" w:rsidRDefault="00F16187" w:rsidP="00F16187">
      <w:pPr>
        <w:spacing w:line="360" w:lineRule="auto"/>
        <w:jc w:val="center"/>
        <w:rPr>
          <w:b/>
          <w:sz w:val="28"/>
          <w:szCs w:val="28"/>
        </w:rPr>
      </w:pPr>
      <w:r w:rsidRPr="00F16187">
        <w:rPr>
          <w:b/>
          <w:sz w:val="28"/>
          <w:szCs w:val="28"/>
        </w:rPr>
        <w:t xml:space="preserve">основная общеобразовательная школа </w:t>
      </w:r>
    </w:p>
    <w:p w:rsidR="00F16187" w:rsidRDefault="00F16187" w:rsidP="00F16187">
      <w:pPr>
        <w:spacing w:line="360" w:lineRule="auto"/>
        <w:jc w:val="center"/>
        <w:rPr>
          <w:b/>
          <w:sz w:val="28"/>
          <w:szCs w:val="28"/>
        </w:rPr>
      </w:pPr>
      <w:r w:rsidRPr="00F16187">
        <w:rPr>
          <w:b/>
          <w:sz w:val="28"/>
          <w:szCs w:val="28"/>
        </w:rPr>
        <w:t xml:space="preserve">д. Нижний Аллагуват </w:t>
      </w:r>
    </w:p>
    <w:p w:rsidR="00F16187" w:rsidRPr="00F16187" w:rsidRDefault="00F16187" w:rsidP="00F16187">
      <w:pPr>
        <w:spacing w:line="360" w:lineRule="auto"/>
        <w:jc w:val="center"/>
        <w:rPr>
          <w:b/>
          <w:sz w:val="28"/>
          <w:szCs w:val="28"/>
        </w:rPr>
        <w:sectPr w:rsidR="00F16187" w:rsidRPr="00F16187">
          <w:type w:val="continuous"/>
          <w:pgSz w:w="11910" w:h="16840"/>
          <w:pgMar w:top="700" w:right="300" w:bottom="280" w:left="600" w:header="720" w:footer="720" w:gutter="0"/>
          <w:cols w:space="720"/>
        </w:sectPr>
      </w:pPr>
      <w:r w:rsidRPr="00F16187">
        <w:rPr>
          <w:b/>
          <w:sz w:val="28"/>
          <w:szCs w:val="28"/>
        </w:rPr>
        <w:t xml:space="preserve">за 2021 год </w:t>
      </w:r>
    </w:p>
    <w:p w:rsidR="00610507" w:rsidRDefault="00B55F59">
      <w:pPr>
        <w:pStyle w:val="1"/>
        <w:spacing w:before="68"/>
        <w:ind w:right="2073"/>
        <w:jc w:val="center"/>
      </w:pPr>
      <w:r>
        <w:lastRenderedPageBreak/>
        <w:t>Аналитическая</w:t>
      </w:r>
      <w:r>
        <w:rPr>
          <w:spacing w:val="-5"/>
        </w:rPr>
        <w:t xml:space="preserve"> </w:t>
      </w:r>
      <w:r>
        <w:t>часть</w:t>
      </w:r>
    </w:p>
    <w:p w:rsidR="00610507" w:rsidRDefault="00B55F59">
      <w:pPr>
        <w:pStyle w:val="a4"/>
        <w:numPr>
          <w:ilvl w:val="0"/>
          <w:numId w:val="10"/>
        </w:numPr>
        <w:tabs>
          <w:tab w:val="left" w:pos="3312"/>
          <w:tab w:val="left" w:pos="3313"/>
        </w:tabs>
        <w:spacing w:before="14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spacing w:before="1"/>
        <w:rPr>
          <w:b/>
          <w:sz w:val="28"/>
        </w:rPr>
      </w:pPr>
    </w:p>
    <w:tbl>
      <w:tblPr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6805"/>
      </w:tblGrid>
      <w:tr w:rsidR="00B55F59" w:rsidRPr="00F60015" w:rsidTr="00B55F59">
        <w:trPr>
          <w:trHeight w:val="1379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55F59" w:rsidRPr="00F60015" w:rsidRDefault="00B55F59" w:rsidP="00B55F59">
            <w:pPr>
              <w:pStyle w:val="TableParagraph"/>
              <w:ind w:left="107" w:right="1255"/>
              <w:rPr>
                <w:sz w:val="24"/>
              </w:rPr>
            </w:pPr>
            <w:r w:rsidRPr="00F60015">
              <w:rPr>
                <w:sz w:val="24"/>
              </w:rPr>
              <w:t>Наименование</w:t>
            </w:r>
            <w:r w:rsidRPr="00F60015">
              <w:rPr>
                <w:spacing w:val="1"/>
                <w:sz w:val="24"/>
              </w:rPr>
              <w:t xml:space="preserve"> </w:t>
            </w:r>
            <w:r w:rsidRPr="00F60015">
              <w:rPr>
                <w:sz w:val="24"/>
              </w:rPr>
              <w:t>образовательной</w:t>
            </w:r>
            <w:r w:rsidRPr="00F60015">
              <w:rPr>
                <w:spacing w:val="-57"/>
                <w:sz w:val="24"/>
              </w:rPr>
              <w:t xml:space="preserve"> </w:t>
            </w:r>
            <w:r w:rsidRPr="00F60015">
              <w:rPr>
                <w:sz w:val="24"/>
              </w:rPr>
              <w:t>организации</w:t>
            </w:r>
          </w:p>
        </w:tc>
        <w:tc>
          <w:tcPr>
            <w:tcW w:w="6805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ind w:left="110" w:right="205"/>
              <w:rPr>
                <w:sz w:val="24"/>
              </w:rPr>
            </w:pPr>
            <w:r w:rsidRPr="00F60015">
              <w:rPr>
                <w:sz w:val="24"/>
              </w:rPr>
              <w:t>Муниципальное бюджетное общеобразовательное учреждение</w:t>
            </w:r>
            <w:r w:rsidRPr="00F60015">
              <w:rPr>
                <w:spacing w:val="-57"/>
                <w:sz w:val="24"/>
              </w:rPr>
              <w:t xml:space="preserve"> </w:t>
            </w:r>
            <w:r w:rsidRPr="00F60015">
              <w:rPr>
                <w:sz w:val="24"/>
              </w:rPr>
              <w:t>основная общеобразовательная школа д. Нижний Аллагуват</w:t>
            </w:r>
            <w:r w:rsidRPr="00F60015">
              <w:rPr>
                <w:spacing w:val="1"/>
                <w:sz w:val="24"/>
              </w:rPr>
              <w:t xml:space="preserve"> </w:t>
            </w:r>
            <w:r w:rsidRPr="00F60015">
              <w:rPr>
                <w:sz w:val="24"/>
              </w:rPr>
              <w:t>муниципального района Стерлибашевский район Республики</w:t>
            </w:r>
            <w:r w:rsidRPr="00F60015">
              <w:rPr>
                <w:spacing w:val="1"/>
                <w:sz w:val="24"/>
              </w:rPr>
              <w:t xml:space="preserve"> </w:t>
            </w:r>
            <w:r w:rsidRPr="00F60015">
              <w:rPr>
                <w:sz w:val="24"/>
              </w:rPr>
              <w:t>Башкортостан</w:t>
            </w:r>
          </w:p>
        </w:tc>
      </w:tr>
      <w:tr w:rsidR="00B55F59" w:rsidRPr="00F60015" w:rsidTr="00B55F59">
        <w:trPr>
          <w:trHeight w:val="414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61"/>
              <w:ind w:left="107"/>
              <w:rPr>
                <w:sz w:val="24"/>
              </w:rPr>
            </w:pPr>
            <w:r w:rsidRPr="00F60015">
              <w:rPr>
                <w:sz w:val="24"/>
              </w:rPr>
              <w:t>Руководитель</w:t>
            </w:r>
          </w:p>
        </w:tc>
        <w:tc>
          <w:tcPr>
            <w:tcW w:w="6805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61"/>
              <w:ind w:left="110"/>
              <w:rPr>
                <w:sz w:val="24"/>
              </w:rPr>
            </w:pPr>
            <w:r w:rsidRPr="00F60015">
              <w:rPr>
                <w:sz w:val="24"/>
              </w:rPr>
              <w:t>Ляйсан Рамиловна Аскарова</w:t>
            </w:r>
          </w:p>
        </w:tc>
      </w:tr>
      <w:tr w:rsidR="00B55F59" w:rsidRPr="00F60015" w:rsidTr="00B55F59">
        <w:trPr>
          <w:trHeight w:val="834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55F59" w:rsidRPr="00F60015" w:rsidRDefault="00B55F59" w:rsidP="00B55F59">
            <w:pPr>
              <w:pStyle w:val="TableParagraph"/>
              <w:ind w:left="107"/>
              <w:rPr>
                <w:sz w:val="24"/>
              </w:rPr>
            </w:pPr>
            <w:r w:rsidRPr="00F60015">
              <w:rPr>
                <w:sz w:val="24"/>
              </w:rPr>
              <w:t>Адрес</w:t>
            </w:r>
            <w:r w:rsidRPr="00F60015">
              <w:rPr>
                <w:spacing w:val="-4"/>
                <w:sz w:val="24"/>
              </w:rPr>
              <w:t xml:space="preserve"> </w:t>
            </w:r>
            <w:r w:rsidRPr="00F60015">
              <w:rPr>
                <w:sz w:val="24"/>
              </w:rPr>
              <w:t>организации</w:t>
            </w:r>
          </w:p>
        </w:tc>
        <w:tc>
          <w:tcPr>
            <w:tcW w:w="6805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line="276" w:lineRule="auto"/>
              <w:ind w:left="110" w:right="205"/>
              <w:rPr>
                <w:sz w:val="24"/>
              </w:rPr>
            </w:pPr>
            <w:r w:rsidRPr="00F60015">
              <w:rPr>
                <w:sz w:val="24"/>
              </w:rPr>
              <w:t>453189,</w:t>
            </w:r>
            <w:r w:rsidRPr="00F60015">
              <w:rPr>
                <w:spacing w:val="23"/>
                <w:sz w:val="24"/>
              </w:rPr>
              <w:t xml:space="preserve"> </w:t>
            </w:r>
            <w:r w:rsidRPr="00F60015">
              <w:rPr>
                <w:sz w:val="24"/>
              </w:rPr>
              <w:t>Республика</w:t>
            </w:r>
            <w:r w:rsidRPr="00F60015">
              <w:rPr>
                <w:spacing w:val="22"/>
                <w:sz w:val="24"/>
              </w:rPr>
              <w:t xml:space="preserve"> </w:t>
            </w:r>
            <w:r w:rsidRPr="00F60015">
              <w:rPr>
                <w:sz w:val="24"/>
              </w:rPr>
              <w:t>Башкортостан,</w:t>
            </w:r>
            <w:r w:rsidRPr="00F60015">
              <w:rPr>
                <w:spacing w:val="23"/>
                <w:sz w:val="24"/>
              </w:rPr>
              <w:t xml:space="preserve"> </w:t>
            </w:r>
            <w:r w:rsidRPr="00F60015">
              <w:rPr>
                <w:sz w:val="24"/>
              </w:rPr>
              <w:t>Стерлибашевский</w:t>
            </w:r>
            <w:r w:rsidRPr="00F60015">
              <w:rPr>
                <w:spacing w:val="24"/>
                <w:sz w:val="24"/>
              </w:rPr>
              <w:t xml:space="preserve"> </w:t>
            </w:r>
            <w:r w:rsidRPr="00F60015">
              <w:rPr>
                <w:sz w:val="24"/>
              </w:rPr>
              <w:t>район,</w:t>
            </w:r>
            <w:r w:rsidRPr="00F60015">
              <w:rPr>
                <w:spacing w:val="-57"/>
                <w:sz w:val="24"/>
              </w:rPr>
              <w:t xml:space="preserve"> </w:t>
            </w:r>
            <w:r w:rsidRPr="00F60015">
              <w:rPr>
                <w:sz w:val="24"/>
              </w:rPr>
              <w:t>д. Нижний Аллагуват,</w:t>
            </w:r>
            <w:r w:rsidRPr="00F60015">
              <w:rPr>
                <w:spacing w:val="5"/>
                <w:sz w:val="24"/>
              </w:rPr>
              <w:t xml:space="preserve"> </w:t>
            </w:r>
            <w:r w:rsidRPr="00F60015">
              <w:rPr>
                <w:sz w:val="24"/>
              </w:rPr>
              <w:t>улица</w:t>
            </w:r>
            <w:r w:rsidRPr="00F60015">
              <w:rPr>
                <w:spacing w:val="-2"/>
                <w:sz w:val="24"/>
              </w:rPr>
              <w:t xml:space="preserve"> </w:t>
            </w:r>
            <w:r w:rsidRPr="00F60015">
              <w:rPr>
                <w:sz w:val="24"/>
              </w:rPr>
              <w:t>Центральная 16</w:t>
            </w:r>
          </w:p>
        </w:tc>
      </w:tr>
      <w:tr w:rsidR="00B55F59" w:rsidRPr="00F60015" w:rsidTr="00B55F59">
        <w:trPr>
          <w:trHeight w:val="517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111"/>
              <w:ind w:left="107"/>
              <w:rPr>
                <w:sz w:val="24"/>
              </w:rPr>
            </w:pPr>
            <w:r w:rsidRPr="00F60015">
              <w:rPr>
                <w:sz w:val="24"/>
              </w:rPr>
              <w:t>Телефон,</w:t>
            </w:r>
            <w:r w:rsidRPr="00F60015">
              <w:rPr>
                <w:spacing w:val="-1"/>
                <w:sz w:val="24"/>
              </w:rPr>
              <w:t xml:space="preserve"> </w:t>
            </w:r>
            <w:r w:rsidRPr="00F60015">
              <w:rPr>
                <w:sz w:val="24"/>
              </w:rPr>
              <w:t>факс</w:t>
            </w:r>
          </w:p>
        </w:tc>
        <w:tc>
          <w:tcPr>
            <w:tcW w:w="6805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60015">
              <w:rPr>
                <w:sz w:val="24"/>
              </w:rPr>
              <w:t>8(34739)2-62-20</w:t>
            </w:r>
          </w:p>
        </w:tc>
      </w:tr>
      <w:tr w:rsidR="00B55F59" w:rsidRPr="00F60015" w:rsidTr="00B55F59">
        <w:trPr>
          <w:trHeight w:val="513"/>
        </w:trPr>
        <w:tc>
          <w:tcPr>
            <w:tcW w:w="3113" w:type="dxa"/>
            <w:tcBorders>
              <w:bottom w:val="single" w:sz="6" w:space="0" w:color="000000"/>
            </w:tcBorders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111"/>
              <w:ind w:left="107"/>
              <w:rPr>
                <w:sz w:val="24"/>
              </w:rPr>
            </w:pPr>
            <w:r w:rsidRPr="00F60015">
              <w:rPr>
                <w:sz w:val="24"/>
              </w:rPr>
              <w:t>Адрес</w:t>
            </w:r>
            <w:r w:rsidRPr="00F60015">
              <w:rPr>
                <w:spacing w:val="-4"/>
                <w:sz w:val="24"/>
              </w:rPr>
              <w:t xml:space="preserve"> </w:t>
            </w:r>
            <w:r w:rsidRPr="00F60015">
              <w:rPr>
                <w:sz w:val="24"/>
              </w:rPr>
              <w:t>электронной</w:t>
            </w:r>
            <w:r w:rsidRPr="00F60015">
              <w:rPr>
                <w:spacing w:val="-5"/>
                <w:sz w:val="24"/>
              </w:rPr>
              <w:t xml:space="preserve"> </w:t>
            </w:r>
            <w:r w:rsidRPr="00F60015">
              <w:rPr>
                <w:sz w:val="24"/>
              </w:rPr>
              <w:t>почты</w:t>
            </w:r>
          </w:p>
        </w:tc>
        <w:tc>
          <w:tcPr>
            <w:tcW w:w="6805" w:type="dxa"/>
            <w:tcBorders>
              <w:bottom w:val="single" w:sz="6" w:space="0" w:color="000000"/>
            </w:tcBorders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line="275" w:lineRule="exact"/>
              <w:ind w:left="110"/>
              <w:rPr>
                <w:b/>
                <w:sz w:val="24"/>
                <w:lang w:val="en-US"/>
              </w:rPr>
            </w:pPr>
            <w:r w:rsidRPr="00F60015">
              <w:rPr>
                <w:b/>
                <w:sz w:val="24"/>
                <w:lang w:val="en-US"/>
              </w:rPr>
              <w:t>stballaguvat2007@rambler.ru</w:t>
            </w:r>
          </w:p>
        </w:tc>
      </w:tr>
      <w:tr w:rsidR="00B55F59" w:rsidRPr="00F60015" w:rsidTr="00B55F59">
        <w:trPr>
          <w:trHeight w:val="832"/>
        </w:trPr>
        <w:tc>
          <w:tcPr>
            <w:tcW w:w="3113" w:type="dxa"/>
            <w:tcBorders>
              <w:top w:val="single" w:sz="6" w:space="0" w:color="000000"/>
            </w:tcBorders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55F59" w:rsidRPr="00F60015" w:rsidRDefault="00B55F59" w:rsidP="00B55F59">
            <w:pPr>
              <w:pStyle w:val="TableParagraph"/>
              <w:ind w:left="107"/>
              <w:rPr>
                <w:sz w:val="24"/>
              </w:rPr>
            </w:pPr>
            <w:r w:rsidRPr="00F60015">
              <w:rPr>
                <w:sz w:val="24"/>
              </w:rPr>
              <w:t>Учредитель</w:t>
            </w:r>
          </w:p>
        </w:tc>
        <w:tc>
          <w:tcPr>
            <w:tcW w:w="6805" w:type="dxa"/>
            <w:tcBorders>
              <w:top w:val="single" w:sz="6" w:space="0" w:color="000000"/>
            </w:tcBorders>
            <w:shd w:val="clear" w:color="auto" w:fill="auto"/>
          </w:tcPr>
          <w:p w:rsidR="00B55F59" w:rsidRPr="00F60015" w:rsidRDefault="00B55F59" w:rsidP="00B55F59">
            <w:pPr>
              <w:pStyle w:val="TableParagraph"/>
              <w:tabs>
                <w:tab w:val="left" w:pos="1971"/>
                <w:tab w:val="left" w:pos="3910"/>
                <w:tab w:val="left" w:pos="4841"/>
              </w:tabs>
              <w:spacing w:line="276" w:lineRule="auto"/>
              <w:ind w:left="110" w:right="98"/>
              <w:rPr>
                <w:sz w:val="24"/>
              </w:rPr>
            </w:pPr>
            <w:r w:rsidRPr="00F60015">
              <w:rPr>
                <w:sz w:val="24"/>
              </w:rPr>
              <w:t>Администрация</w:t>
            </w:r>
            <w:r w:rsidRPr="00F60015">
              <w:rPr>
                <w:sz w:val="24"/>
              </w:rPr>
              <w:tab/>
              <w:t>муниципального</w:t>
            </w:r>
            <w:r w:rsidRPr="00F60015">
              <w:rPr>
                <w:sz w:val="24"/>
              </w:rPr>
              <w:tab/>
              <w:t>района</w:t>
            </w:r>
            <w:r w:rsidRPr="00F60015">
              <w:rPr>
                <w:sz w:val="24"/>
              </w:rPr>
              <w:tab/>
            </w:r>
            <w:r w:rsidRPr="00F60015">
              <w:rPr>
                <w:spacing w:val="-1"/>
                <w:sz w:val="24"/>
              </w:rPr>
              <w:t>Стерлибашевский</w:t>
            </w:r>
            <w:r w:rsidRPr="00F60015">
              <w:rPr>
                <w:spacing w:val="-57"/>
                <w:sz w:val="24"/>
              </w:rPr>
              <w:t xml:space="preserve"> </w:t>
            </w:r>
            <w:r w:rsidRPr="00F60015">
              <w:rPr>
                <w:sz w:val="24"/>
              </w:rPr>
              <w:t>район</w:t>
            </w:r>
            <w:r w:rsidRPr="00F60015">
              <w:rPr>
                <w:spacing w:val="-1"/>
                <w:sz w:val="24"/>
              </w:rPr>
              <w:t xml:space="preserve"> </w:t>
            </w:r>
            <w:r w:rsidRPr="00F60015">
              <w:rPr>
                <w:sz w:val="24"/>
              </w:rPr>
              <w:t>Республики Башкортостан</w:t>
            </w:r>
          </w:p>
        </w:tc>
      </w:tr>
      <w:tr w:rsidR="00B55F59" w:rsidRPr="00F60015" w:rsidTr="00B55F59">
        <w:trPr>
          <w:trHeight w:val="517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F60015">
              <w:rPr>
                <w:sz w:val="24"/>
              </w:rPr>
              <w:t>Дата</w:t>
            </w:r>
            <w:r w:rsidRPr="00F60015">
              <w:rPr>
                <w:spacing w:val="-4"/>
                <w:sz w:val="24"/>
              </w:rPr>
              <w:t xml:space="preserve"> </w:t>
            </w:r>
            <w:r w:rsidRPr="00F60015">
              <w:rPr>
                <w:sz w:val="24"/>
              </w:rPr>
              <w:t>создания</w:t>
            </w:r>
          </w:p>
        </w:tc>
        <w:tc>
          <w:tcPr>
            <w:tcW w:w="6805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1985 год</w:t>
            </w:r>
          </w:p>
        </w:tc>
      </w:tr>
      <w:tr w:rsidR="00B55F59" w:rsidRPr="00F60015" w:rsidTr="00B55F59">
        <w:trPr>
          <w:trHeight w:val="517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F60015">
              <w:rPr>
                <w:sz w:val="24"/>
              </w:rPr>
              <w:t>Лицензия</w:t>
            </w:r>
          </w:p>
        </w:tc>
        <w:tc>
          <w:tcPr>
            <w:tcW w:w="6805" w:type="dxa"/>
            <w:shd w:val="clear" w:color="auto" w:fill="auto"/>
          </w:tcPr>
          <w:p w:rsidR="00B55F59" w:rsidRDefault="00B55F59" w:rsidP="00B55F59">
            <w:pPr>
              <w:pStyle w:val="TableParagraph"/>
              <w:spacing w:line="360" w:lineRule="auto"/>
              <w:ind w:left="110" w:right="635"/>
              <w:jc w:val="both"/>
              <w:rPr>
                <w:sz w:val="24"/>
              </w:rPr>
            </w:pPr>
            <w:r>
              <w:rPr>
                <w:sz w:val="24"/>
              </w:rPr>
              <w:t>Регистрационный номер №5363 серия 02 Л 01 № 0015249,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выданная 05 марта 2020 г. Управлением по контролю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  <w:p w:rsidR="00B55F59" w:rsidRPr="00F60015" w:rsidRDefault="00B55F59" w:rsidP="00B55F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бессрочно</w:t>
            </w:r>
          </w:p>
        </w:tc>
      </w:tr>
      <w:tr w:rsidR="00B55F59" w:rsidRPr="00F60015" w:rsidTr="00B55F59">
        <w:trPr>
          <w:trHeight w:val="834"/>
        </w:trPr>
        <w:tc>
          <w:tcPr>
            <w:tcW w:w="3113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ind w:left="107" w:right="1260"/>
              <w:rPr>
                <w:sz w:val="24"/>
              </w:rPr>
            </w:pPr>
            <w:r w:rsidRPr="00F60015">
              <w:rPr>
                <w:sz w:val="24"/>
              </w:rPr>
              <w:t>Свидетельство о</w:t>
            </w:r>
            <w:r w:rsidRPr="00F60015">
              <w:rPr>
                <w:spacing w:val="-57"/>
                <w:sz w:val="24"/>
              </w:rPr>
              <w:t xml:space="preserve"> </w:t>
            </w:r>
            <w:r w:rsidRPr="00F60015">
              <w:rPr>
                <w:spacing w:val="-1"/>
                <w:sz w:val="24"/>
              </w:rPr>
              <w:t>государственной</w:t>
            </w:r>
          </w:p>
          <w:p w:rsidR="00B55F59" w:rsidRPr="00F60015" w:rsidRDefault="00B55F59" w:rsidP="00B55F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F60015">
              <w:rPr>
                <w:sz w:val="24"/>
              </w:rPr>
              <w:t>аккредитации</w:t>
            </w:r>
          </w:p>
        </w:tc>
        <w:tc>
          <w:tcPr>
            <w:tcW w:w="6805" w:type="dxa"/>
            <w:shd w:val="clear" w:color="auto" w:fill="auto"/>
          </w:tcPr>
          <w:p w:rsidR="00B55F59" w:rsidRPr="00F60015" w:rsidRDefault="00B55F59" w:rsidP="00B55F59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 w:rsidRPr="00F60015">
              <w:rPr>
                <w:sz w:val="24"/>
              </w:rPr>
              <w:t>отсутствует</w:t>
            </w:r>
          </w:p>
        </w:tc>
      </w:tr>
    </w:tbl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spacing w:before="1"/>
        <w:rPr>
          <w:b/>
          <w:sz w:val="25"/>
        </w:rPr>
      </w:pPr>
    </w:p>
    <w:p w:rsidR="00610507" w:rsidRDefault="00B55F59">
      <w:pPr>
        <w:pStyle w:val="1"/>
        <w:numPr>
          <w:ilvl w:val="0"/>
          <w:numId w:val="10"/>
        </w:numPr>
        <w:tabs>
          <w:tab w:val="left" w:pos="3733"/>
        </w:tabs>
        <w:spacing w:before="68"/>
        <w:ind w:left="3733" w:hanging="308"/>
        <w:jc w:val="left"/>
      </w:pP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</w:t>
      </w:r>
    </w:p>
    <w:p w:rsidR="00610507" w:rsidRDefault="00B55F59">
      <w:pPr>
        <w:pStyle w:val="a3"/>
        <w:spacing w:before="135" w:line="360" w:lineRule="auto"/>
        <w:ind w:left="532"/>
      </w:pPr>
      <w:r>
        <w:t>Административные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распределены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Уставу,</w:t>
      </w:r>
      <w:r>
        <w:rPr>
          <w:spacing w:val="-4"/>
        </w:rPr>
        <w:t xml:space="preserve"> </w:t>
      </w:r>
      <w:r>
        <w:t>штатному</w:t>
      </w:r>
      <w:r>
        <w:rPr>
          <w:spacing w:val="-7"/>
        </w:rPr>
        <w:t xml:space="preserve"> </w:t>
      </w:r>
      <w:r>
        <w:t>расписанию,</w:t>
      </w:r>
      <w:r>
        <w:rPr>
          <w:spacing w:val="-4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распределены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квалификационным</w:t>
      </w:r>
      <w:r>
        <w:rPr>
          <w:spacing w:val="-5"/>
        </w:rPr>
        <w:t xml:space="preserve"> </w:t>
      </w:r>
      <w:r>
        <w:t>характеристикам.</w:t>
      </w:r>
    </w:p>
    <w:p w:rsidR="00610507" w:rsidRDefault="00E378BD">
      <w:pPr>
        <w:pStyle w:val="a3"/>
        <w:spacing w:before="120" w:line="463" w:lineRule="auto"/>
        <w:ind w:left="532" w:right="26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681990</wp:posOffset>
                </wp:positionV>
                <wp:extent cx="6853555" cy="78270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782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80"/>
                                <w:left w:val="single" w:sz="8" w:space="0" w:color="000080"/>
                                <w:bottom w:val="single" w:sz="8" w:space="0" w:color="000080"/>
                                <w:right w:val="single" w:sz="8" w:space="0" w:color="000080"/>
                                <w:insideH w:val="single" w:sz="8" w:space="0" w:color="000080"/>
                                <w:insideV w:val="single" w:sz="8" w:space="0" w:color="000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68"/>
                              <w:gridCol w:w="7895"/>
                            </w:tblGrid>
                            <w:tr w:rsidR="00B55F59" w:rsidTr="00E73186">
                              <w:trPr>
                                <w:trHeight w:val="534"/>
                              </w:trPr>
                              <w:tc>
                                <w:tcPr>
                                  <w:tcW w:w="2868" w:type="dxa"/>
                                  <w:shd w:val="clear" w:color="auto" w:fill="auto"/>
                                </w:tcPr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before="114"/>
                                    <w:ind w:left="78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Наименование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органа</w:t>
                                  </w:r>
                                </w:p>
                              </w:tc>
                              <w:tc>
                                <w:tcPr>
                                  <w:tcW w:w="7895" w:type="dxa"/>
                                  <w:shd w:val="clear" w:color="auto" w:fill="auto"/>
                                </w:tcPr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before="114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Функции</w:t>
                                  </w:r>
                                </w:p>
                              </w:tc>
                            </w:tr>
                            <w:tr w:rsidR="00B55F59" w:rsidTr="00E73186">
                              <w:trPr>
                                <w:trHeight w:val="1775"/>
                              </w:trPr>
                              <w:tc>
                                <w:tcPr>
                                  <w:tcW w:w="2868" w:type="dxa"/>
                                  <w:shd w:val="clear" w:color="auto" w:fill="auto"/>
                                </w:tcPr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before="114"/>
                                    <w:ind w:left="78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7895" w:type="dxa"/>
                                  <w:shd w:val="clear" w:color="auto" w:fill="auto"/>
                                </w:tcPr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before="114" w:line="360" w:lineRule="auto"/>
                                    <w:ind w:left="79"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Контролирует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работу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обеспечивает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эффективное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взаимодействие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структурных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подразделений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организации,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утверждает</w:t>
                                  </w:r>
                                  <w:r w:rsidRPr="00E73186">
                                    <w:rPr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штатное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расписание,</w:t>
                                  </w:r>
                                  <w:r w:rsidRPr="00E73186"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отчетные</w:t>
                                  </w:r>
                                  <w:r w:rsidRPr="00E73186"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документы</w:t>
                                  </w:r>
                                  <w:r w:rsidRPr="00E73186"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организации,</w:t>
                                  </w:r>
                                  <w:r w:rsidRPr="00E73186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 w:rsidRPr="00E73186"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общее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line="275" w:lineRule="exact"/>
                                    <w:ind w:left="7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руководство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Школой</w:t>
                                  </w:r>
                                </w:p>
                              </w:tc>
                            </w:tr>
                            <w:tr w:rsidR="00B55F59" w:rsidTr="00E73186">
                              <w:trPr>
                                <w:trHeight w:val="9936"/>
                              </w:trPr>
                              <w:tc>
                                <w:tcPr>
                                  <w:tcW w:w="2868" w:type="dxa"/>
                                  <w:shd w:val="clear" w:color="auto" w:fill="auto"/>
                                </w:tcPr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before="114"/>
                                    <w:ind w:left="78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Совет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7895" w:type="dxa"/>
                                  <w:shd w:val="clear" w:color="auto" w:fill="auto"/>
                                </w:tcPr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line="270" w:lineRule="exact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Рассматривает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вопросы: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before="140"/>
                                    <w:ind w:left="259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разработка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 утверждение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плана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Школы;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before="136" w:line="360" w:lineRule="auto"/>
                                    <w:ind w:right="1564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согласование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режимов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Школы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его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обособленных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структурных подразделений;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ind w:left="259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принятие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решения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единой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форме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обучающихся;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before="140" w:line="360" w:lineRule="auto"/>
                                    <w:ind w:right="1664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внесение предложений по составлению плана финансово-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хозяйственной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деятельности Школы;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line="360" w:lineRule="auto"/>
                                    <w:ind w:right="1098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представление интересов Школы в рамках своих полномочий в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государственных, муниципальных, общественных и иных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организациях;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line="360" w:lineRule="auto"/>
                                    <w:ind w:right="1288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согласование</w:t>
                                  </w:r>
                                  <w:r w:rsidRPr="00E73186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Правил</w:t>
                                  </w:r>
                                  <w:r w:rsidRPr="00E73186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внутреннего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распорядка,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Положения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оплате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работников в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части расходов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внебюджетных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line="360" w:lineRule="auto"/>
                                    <w:ind w:left="79" w:right="893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средств, Правил внутреннего распорядка обучающихся,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расписания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занятий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иных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локальных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нормативных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актов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установленной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компетенцией;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line="360" w:lineRule="auto"/>
                                    <w:ind w:right="2139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заслушивание отчета Директора Школы и отдельных</w:t>
                                  </w:r>
                                  <w:r w:rsidRPr="00E73186"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работников;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line="360" w:lineRule="auto"/>
                                    <w:ind w:right="1378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осуществление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контроля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за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соблюдением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условий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обучения,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воспитания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 труда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Школы;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60"/>
                                    </w:tabs>
                                    <w:spacing w:line="360" w:lineRule="auto"/>
                                    <w:ind w:right="1564" w:firstLine="0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рекомендации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Директору</w:t>
                                  </w:r>
                                  <w:r w:rsidRPr="00E73186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Школы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по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вопросам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заключения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коллективного</w:t>
                                  </w:r>
                                  <w:r w:rsidRPr="00E7318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договора;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рассмотрение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согласование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образовательной</w:t>
                                  </w:r>
                                  <w:r w:rsidRPr="00E7318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программы,</w:t>
                                  </w:r>
                                </w:p>
                                <w:p w:rsidR="00B55F59" w:rsidRPr="00E73186" w:rsidRDefault="00B55F59" w:rsidP="00E73186">
                                  <w:pPr>
                                    <w:pStyle w:val="TableParagraph"/>
                                    <w:spacing w:before="4" w:line="410" w:lineRule="atLeast"/>
                                    <w:ind w:left="79" w:right="2484"/>
                                    <w:rPr>
                                      <w:sz w:val="24"/>
                                    </w:rPr>
                                  </w:pPr>
                                  <w:r w:rsidRPr="00E73186"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 w:rsidRPr="00E7318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плана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E7318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части,</w:t>
                                  </w:r>
                                  <w:r w:rsidRPr="00E7318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формируемой</w:t>
                                  </w:r>
                                  <w:r w:rsidRPr="00E7318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участниками</w:t>
                                  </w:r>
                                  <w:r w:rsidRPr="00E7318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E73186">
                                    <w:rPr>
                                      <w:sz w:val="24"/>
                                    </w:rPr>
                                    <w:t>образовательных отношений;</w:t>
                                  </w:r>
                                </w:p>
                              </w:tc>
                            </w:tr>
                          </w:tbl>
                          <w:p w:rsidR="00B55F59" w:rsidRDefault="00B55F5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15pt;margin-top:53.7pt;width:539.65pt;height:616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eJ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80"/>
                          <w:left w:val="single" w:sz="8" w:space="0" w:color="000080"/>
                          <w:bottom w:val="single" w:sz="8" w:space="0" w:color="000080"/>
                          <w:right w:val="single" w:sz="8" w:space="0" w:color="000080"/>
                          <w:insideH w:val="single" w:sz="8" w:space="0" w:color="000080"/>
                          <w:insideV w:val="single" w:sz="8" w:space="0" w:color="000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68"/>
                        <w:gridCol w:w="7895"/>
                      </w:tblGrid>
                      <w:tr w:rsidR="00B55F59" w:rsidTr="00E73186">
                        <w:trPr>
                          <w:trHeight w:val="534"/>
                        </w:trPr>
                        <w:tc>
                          <w:tcPr>
                            <w:tcW w:w="2868" w:type="dxa"/>
                            <w:shd w:val="clear" w:color="auto" w:fill="auto"/>
                          </w:tcPr>
                          <w:p w:rsidR="00B55F59" w:rsidRPr="00E73186" w:rsidRDefault="00B55F59" w:rsidP="00E73186">
                            <w:pPr>
                              <w:pStyle w:val="TableParagraph"/>
                              <w:spacing w:before="114"/>
                              <w:ind w:left="78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Наименование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органа</w:t>
                            </w:r>
                          </w:p>
                        </w:tc>
                        <w:tc>
                          <w:tcPr>
                            <w:tcW w:w="7895" w:type="dxa"/>
                            <w:shd w:val="clear" w:color="auto" w:fill="auto"/>
                          </w:tcPr>
                          <w:p w:rsidR="00B55F59" w:rsidRPr="00E73186" w:rsidRDefault="00B55F59" w:rsidP="00E73186">
                            <w:pPr>
                              <w:pStyle w:val="TableParagraph"/>
                              <w:spacing w:before="114"/>
                              <w:ind w:left="79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Функции</w:t>
                            </w:r>
                          </w:p>
                        </w:tc>
                      </w:tr>
                      <w:tr w:rsidR="00B55F59" w:rsidTr="00E73186">
                        <w:trPr>
                          <w:trHeight w:val="1775"/>
                        </w:trPr>
                        <w:tc>
                          <w:tcPr>
                            <w:tcW w:w="2868" w:type="dxa"/>
                            <w:shd w:val="clear" w:color="auto" w:fill="auto"/>
                          </w:tcPr>
                          <w:p w:rsidR="00B55F59" w:rsidRPr="00E73186" w:rsidRDefault="00B55F59" w:rsidP="00E73186">
                            <w:pPr>
                              <w:pStyle w:val="TableParagraph"/>
                              <w:spacing w:before="114"/>
                              <w:ind w:left="78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7895" w:type="dxa"/>
                            <w:shd w:val="clear" w:color="auto" w:fill="auto"/>
                          </w:tcPr>
                          <w:p w:rsidR="00B55F59" w:rsidRPr="00E73186" w:rsidRDefault="00B55F59" w:rsidP="00E73186">
                            <w:pPr>
                              <w:pStyle w:val="TableParagraph"/>
                              <w:spacing w:before="114" w:line="360" w:lineRule="auto"/>
                              <w:ind w:left="79" w:right="90"/>
                              <w:jc w:val="both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Контролирует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работу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обеспечивает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эффективное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взаимодействие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структурных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подразделений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организации,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утверждает</w:t>
                            </w:r>
                            <w:r w:rsidRPr="00E73186"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штатное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расписание,</w:t>
                            </w:r>
                            <w:r w:rsidRPr="00E73186"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отчетные</w:t>
                            </w:r>
                            <w:r w:rsidRPr="00E73186"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документы</w:t>
                            </w:r>
                            <w:r w:rsidRPr="00E73186"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организации,</w:t>
                            </w:r>
                            <w:r w:rsidRPr="00E73186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осуществляет</w:t>
                            </w:r>
                            <w:r w:rsidRPr="00E73186"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общее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spacing w:line="275" w:lineRule="exact"/>
                              <w:ind w:left="79"/>
                              <w:jc w:val="both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руководство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Школой</w:t>
                            </w:r>
                          </w:p>
                        </w:tc>
                      </w:tr>
                      <w:tr w:rsidR="00B55F59" w:rsidTr="00E73186">
                        <w:trPr>
                          <w:trHeight w:val="9936"/>
                        </w:trPr>
                        <w:tc>
                          <w:tcPr>
                            <w:tcW w:w="2868" w:type="dxa"/>
                            <w:shd w:val="clear" w:color="auto" w:fill="auto"/>
                          </w:tcPr>
                          <w:p w:rsidR="00B55F59" w:rsidRPr="00E73186" w:rsidRDefault="00B55F59" w:rsidP="00E73186">
                            <w:pPr>
                              <w:pStyle w:val="TableParagraph"/>
                              <w:spacing w:before="114"/>
                              <w:ind w:left="78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Совет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7895" w:type="dxa"/>
                            <w:shd w:val="clear" w:color="auto" w:fill="auto"/>
                          </w:tcPr>
                          <w:p w:rsidR="00B55F59" w:rsidRPr="00E73186" w:rsidRDefault="00B55F59" w:rsidP="00E73186">
                            <w:pPr>
                              <w:pStyle w:val="TableParagraph"/>
                              <w:spacing w:line="270" w:lineRule="exact"/>
                              <w:ind w:left="79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Рассматривает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вопросы: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before="140"/>
                              <w:ind w:left="259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разработка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 утверждение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плана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развития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Школы;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before="136" w:line="360" w:lineRule="auto"/>
                              <w:ind w:right="1564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согласование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режимов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работы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Школы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его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обособленных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структурных подразделений;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ind w:left="259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принятие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решения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единой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форме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одежды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обучающихся;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before="140" w:line="360" w:lineRule="auto"/>
                              <w:ind w:right="1664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внесение предложений по составлению плана финансово-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хозяйственной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деятельности Школы;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line="360" w:lineRule="auto"/>
                              <w:ind w:right="1098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представление интересов Школы в рамках своих полномочий в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государственных, муниципальных, общественных и иных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организациях;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line="360" w:lineRule="auto"/>
                              <w:ind w:right="1288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согласование</w:t>
                            </w:r>
                            <w:r w:rsidRPr="00E73186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Правил</w:t>
                            </w:r>
                            <w:r w:rsidRPr="00E73186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внутреннего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распорядка,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Положения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оплате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труда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работников в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части расходов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внебюджетных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spacing w:line="360" w:lineRule="auto"/>
                              <w:ind w:left="79" w:right="893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средств, Правил внутреннего распорядка обучающихся,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расписания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занятий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иных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локальных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нормативных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актов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соответствии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с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установленной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компетенцией;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line="360" w:lineRule="auto"/>
                              <w:ind w:right="2139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заслушивание отчета Директора Школы и отдельных</w:t>
                            </w:r>
                            <w:r w:rsidRPr="00E73186"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работников;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line="360" w:lineRule="auto"/>
                              <w:ind w:right="1378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осуществление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контроля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за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соблюдением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условий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обучения,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воспитания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 труда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Школы;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0"/>
                              </w:tabs>
                              <w:spacing w:line="360" w:lineRule="auto"/>
                              <w:ind w:right="1564" w:firstLine="0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рекомендации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Директору</w:t>
                            </w:r>
                            <w:r w:rsidRPr="00E73186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Школы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по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вопросам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заключения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коллективного</w:t>
                            </w:r>
                            <w:r w:rsidRPr="00E7318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договора;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ind w:left="79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-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рассмотрение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и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согласование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образовательной</w:t>
                            </w:r>
                            <w:r w:rsidRPr="00E7318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программы,</w:t>
                            </w:r>
                          </w:p>
                          <w:p w:rsidR="00B55F59" w:rsidRPr="00E73186" w:rsidRDefault="00B55F59" w:rsidP="00E73186">
                            <w:pPr>
                              <w:pStyle w:val="TableParagraph"/>
                              <w:spacing w:before="4" w:line="410" w:lineRule="atLeast"/>
                              <w:ind w:left="79" w:right="2484"/>
                              <w:rPr>
                                <w:sz w:val="24"/>
                              </w:rPr>
                            </w:pPr>
                            <w:r w:rsidRPr="00E73186">
                              <w:rPr>
                                <w:sz w:val="24"/>
                              </w:rPr>
                              <w:t>учебного</w:t>
                            </w:r>
                            <w:r w:rsidRPr="00E7318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плана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в</w:t>
                            </w:r>
                            <w:r w:rsidRPr="00E7318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части,</w:t>
                            </w:r>
                            <w:r w:rsidRPr="00E7318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формируемой</w:t>
                            </w:r>
                            <w:r w:rsidRPr="00E7318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участниками</w:t>
                            </w:r>
                            <w:r w:rsidRPr="00E7318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E73186">
                              <w:rPr>
                                <w:sz w:val="24"/>
                              </w:rPr>
                              <w:t>образовательных отношений;</w:t>
                            </w:r>
                          </w:p>
                        </w:tc>
                      </w:tr>
                    </w:tbl>
                    <w:p w:rsidR="00B55F59" w:rsidRDefault="00B55F5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55F59">
        <w:t>Управление осуществляется на принципах единоначалия и самоуправления.</w:t>
      </w:r>
      <w:r w:rsidR="00B55F59">
        <w:rPr>
          <w:spacing w:val="-57"/>
        </w:rPr>
        <w:t xml:space="preserve"> </w:t>
      </w:r>
      <w:r w:rsidR="00B55F59">
        <w:t>Органы управления, действующие</w:t>
      </w:r>
      <w:r w:rsidR="00B55F59">
        <w:rPr>
          <w:spacing w:val="-1"/>
        </w:rPr>
        <w:t xml:space="preserve"> </w:t>
      </w:r>
      <w:r w:rsidR="00B55F59">
        <w:t>в</w:t>
      </w:r>
      <w:r w:rsidR="00B55F59">
        <w:rPr>
          <w:spacing w:val="-2"/>
        </w:rPr>
        <w:t xml:space="preserve"> </w:t>
      </w:r>
      <w:r w:rsidR="00B55F59">
        <w:t>Школе</w:t>
      </w:r>
    </w:p>
    <w:p w:rsidR="00610507" w:rsidRDefault="00610507">
      <w:pPr>
        <w:spacing w:line="463" w:lineRule="auto"/>
        <w:sectPr w:rsidR="00610507">
          <w:footerReference w:type="default" r:id="rId8"/>
          <w:pgSz w:w="11910" w:h="16840"/>
          <w:pgMar w:top="620" w:right="300" w:bottom="1180" w:left="600" w:header="0" w:footer="901" w:gutter="0"/>
          <w:cols w:space="720"/>
        </w:sectPr>
      </w:pPr>
    </w:p>
    <w:tbl>
      <w:tblPr>
        <w:tblW w:w="0" w:type="auto"/>
        <w:tblInd w:w="12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895"/>
      </w:tblGrid>
      <w:tr w:rsidR="00610507" w:rsidTr="00E73186">
        <w:trPr>
          <w:trHeight w:val="947"/>
        </w:trPr>
        <w:tc>
          <w:tcPr>
            <w:tcW w:w="2868" w:type="dxa"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5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содействие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привлечению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внебюджетных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средств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для</w:t>
            </w:r>
          </w:p>
          <w:p w:rsidR="00610507" w:rsidRDefault="00610507" w:rsidP="00E73186">
            <w:pPr>
              <w:pStyle w:val="TableParagraph"/>
              <w:spacing w:before="6"/>
            </w:pPr>
          </w:p>
          <w:p w:rsidR="00610507" w:rsidRPr="00E73186" w:rsidRDefault="00B55F59" w:rsidP="00E73186">
            <w:pPr>
              <w:pStyle w:val="TableParagraph"/>
              <w:ind w:left="79"/>
              <w:rPr>
                <w:sz w:val="24"/>
              </w:rPr>
            </w:pPr>
            <w:r w:rsidRPr="00E73186">
              <w:rPr>
                <w:sz w:val="24"/>
              </w:rPr>
              <w:t>обеспечения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деятельности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развития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учреждения.</w:t>
            </w:r>
          </w:p>
        </w:tc>
      </w:tr>
      <w:tr w:rsidR="00610507" w:rsidTr="00E73186">
        <w:trPr>
          <w:trHeight w:val="13904"/>
        </w:trPr>
        <w:tc>
          <w:tcPr>
            <w:tcW w:w="28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78"/>
              <w:rPr>
                <w:sz w:val="24"/>
              </w:rPr>
            </w:pPr>
            <w:r w:rsidRPr="00E73186">
              <w:rPr>
                <w:sz w:val="24"/>
              </w:rPr>
              <w:t>Педагогический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совет</w:t>
            </w:r>
          </w:p>
        </w:tc>
        <w:tc>
          <w:tcPr>
            <w:tcW w:w="789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752"/>
                <w:tab w:val="left" w:pos="2820"/>
                <w:tab w:val="left" w:pos="4314"/>
                <w:tab w:val="left" w:pos="6256"/>
              </w:tabs>
              <w:spacing w:before="116" w:line="360" w:lineRule="auto"/>
              <w:ind w:left="79" w:right="89"/>
              <w:rPr>
                <w:sz w:val="24"/>
              </w:rPr>
            </w:pPr>
            <w:r w:rsidRPr="00E73186">
              <w:rPr>
                <w:sz w:val="24"/>
              </w:rPr>
              <w:t>Осуществляет</w:t>
            </w:r>
            <w:r w:rsidRPr="00E73186">
              <w:rPr>
                <w:sz w:val="24"/>
              </w:rPr>
              <w:tab/>
              <w:t>текущее</w:t>
            </w:r>
            <w:r w:rsidRPr="00E73186">
              <w:rPr>
                <w:sz w:val="24"/>
              </w:rPr>
              <w:tab/>
              <w:t>руководство</w:t>
            </w:r>
            <w:r w:rsidRPr="00E73186">
              <w:rPr>
                <w:sz w:val="24"/>
              </w:rPr>
              <w:tab/>
              <w:t>образовательной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деятельностью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Школы,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том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числе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рассматривает вопросы: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"/>
              <w:ind w:left="218"/>
              <w:rPr>
                <w:sz w:val="24"/>
              </w:rPr>
            </w:pPr>
            <w:r w:rsidRPr="00E73186">
              <w:rPr>
                <w:sz w:val="24"/>
              </w:rPr>
              <w:t>принятие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планов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учебной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воспитательной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работы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Школы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год;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36"/>
              <w:ind w:left="218"/>
              <w:rPr>
                <w:sz w:val="24"/>
              </w:rPr>
            </w:pPr>
            <w:r w:rsidRPr="00E73186">
              <w:rPr>
                <w:sz w:val="24"/>
              </w:rPr>
              <w:t>принятие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образовательных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реализуемых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Школой;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40"/>
              <w:ind w:left="218"/>
              <w:rPr>
                <w:sz w:val="24"/>
              </w:rPr>
            </w:pPr>
            <w:r w:rsidRPr="00E73186">
              <w:rPr>
                <w:sz w:val="24"/>
              </w:rPr>
              <w:t>принятие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программы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развития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организации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36" w:line="360" w:lineRule="auto"/>
              <w:ind w:right="779" w:firstLine="0"/>
              <w:rPr>
                <w:sz w:val="24"/>
              </w:rPr>
            </w:pPr>
            <w:r w:rsidRPr="00E73186">
              <w:rPr>
                <w:sz w:val="24"/>
              </w:rPr>
              <w:t>принятие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перечня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образовательных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программ,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разработку</w:t>
            </w:r>
            <w:r w:rsidRPr="00E73186">
              <w:rPr>
                <w:spacing w:val="-1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которых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необходимо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осуществить 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Школе;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360" w:lineRule="auto"/>
              <w:ind w:right="120" w:firstLine="0"/>
              <w:rPr>
                <w:sz w:val="24"/>
              </w:rPr>
            </w:pPr>
            <w:r w:rsidRPr="00E73186">
              <w:rPr>
                <w:sz w:val="24"/>
              </w:rPr>
              <w:t>определение списка учебников, используемых Школой в соответствии с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утвержденным федеральным перечнем учебников, рекомендованных 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использованию при реализации имеющих государственную аккредитацию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образовательных программ начального общего, основного общего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образования,</w:t>
            </w:r>
            <w:r w:rsidRPr="00E73186">
              <w:rPr>
                <w:spacing w:val="4"/>
                <w:sz w:val="24"/>
              </w:rPr>
              <w:t xml:space="preserve"> </w:t>
            </w:r>
            <w:r w:rsidRPr="00E73186">
              <w:rPr>
                <w:sz w:val="24"/>
              </w:rPr>
              <w:t>а</w:t>
            </w:r>
            <w:r w:rsidRPr="00E73186">
              <w:rPr>
                <w:spacing w:val="3"/>
                <w:sz w:val="24"/>
              </w:rPr>
              <w:t xml:space="preserve"> </w:t>
            </w:r>
            <w:r w:rsidRPr="00E73186">
              <w:rPr>
                <w:sz w:val="24"/>
              </w:rPr>
              <w:t>также</w:t>
            </w:r>
            <w:r w:rsidRPr="00E73186">
              <w:rPr>
                <w:spacing w:val="5"/>
                <w:sz w:val="24"/>
              </w:rPr>
              <w:t xml:space="preserve"> </w:t>
            </w:r>
            <w:r w:rsidRPr="00E73186">
              <w:rPr>
                <w:sz w:val="24"/>
              </w:rPr>
              <w:t>учебных</w:t>
            </w:r>
            <w:r w:rsidRPr="00E73186">
              <w:rPr>
                <w:spacing w:val="5"/>
                <w:sz w:val="24"/>
              </w:rPr>
              <w:t xml:space="preserve"> </w:t>
            </w:r>
            <w:r w:rsidRPr="00E73186">
              <w:rPr>
                <w:sz w:val="24"/>
              </w:rPr>
              <w:t>пособий,</w:t>
            </w:r>
            <w:r w:rsidRPr="00E73186">
              <w:rPr>
                <w:spacing w:val="4"/>
                <w:sz w:val="24"/>
              </w:rPr>
              <w:t xml:space="preserve"> </w:t>
            </w:r>
            <w:r w:rsidRPr="00E73186">
              <w:rPr>
                <w:sz w:val="24"/>
              </w:rPr>
              <w:t>допущенных</w:t>
            </w:r>
            <w:r w:rsidRPr="00E73186">
              <w:rPr>
                <w:spacing w:val="3"/>
                <w:sz w:val="24"/>
              </w:rPr>
              <w:t xml:space="preserve"> </w:t>
            </w:r>
            <w:r w:rsidRPr="00E73186">
              <w:rPr>
                <w:sz w:val="24"/>
              </w:rPr>
              <w:t>к</w:t>
            </w:r>
            <w:r w:rsidRPr="00E73186">
              <w:rPr>
                <w:spacing w:val="4"/>
                <w:sz w:val="24"/>
              </w:rPr>
              <w:t xml:space="preserve"> </w:t>
            </w:r>
            <w:r w:rsidRPr="00E73186">
              <w:rPr>
                <w:sz w:val="24"/>
              </w:rPr>
              <w:t>использованию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реализации</w:t>
            </w:r>
            <w:r w:rsidRPr="00E73186">
              <w:rPr>
                <w:spacing w:val="2"/>
                <w:sz w:val="24"/>
              </w:rPr>
              <w:t xml:space="preserve"> </w:t>
            </w:r>
            <w:r w:rsidRPr="00E73186">
              <w:rPr>
                <w:sz w:val="24"/>
              </w:rPr>
              <w:t>указанных образовательных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1" w:line="360" w:lineRule="auto"/>
              <w:ind w:right="1497" w:firstLine="0"/>
              <w:rPr>
                <w:sz w:val="24"/>
              </w:rPr>
            </w:pPr>
            <w:r w:rsidRPr="00E73186">
              <w:rPr>
                <w:sz w:val="24"/>
              </w:rPr>
              <w:t>утверждение локального нормативного акта о формах,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периодичности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порядке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текущего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контроля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успеваемости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промежуточной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аттестации обучающихся;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360" w:lineRule="auto"/>
              <w:ind w:right="1173" w:firstLine="0"/>
              <w:rPr>
                <w:sz w:val="24"/>
              </w:rPr>
            </w:pPr>
            <w:r w:rsidRPr="00E73186">
              <w:rPr>
                <w:sz w:val="24"/>
              </w:rPr>
              <w:t>согласование локального нормативного акта о соотношении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учебной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(преподавательской)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другой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педагогической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работы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пределах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рабочей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недели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или</w:t>
            </w:r>
            <w:r w:rsidRPr="00E73186">
              <w:rPr>
                <w:spacing w:val="2"/>
                <w:sz w:val="24"/>
              </w:rPr>
              <w:t xml:space="preserve"> </w:t>
            </w:r>
            <w:r w:rsidRPr="00E73186">
              <w:rPr>
                <w:sz w:val="24"/>
              </w:rPr>
              <w:t>учебного года;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" w:line="360" w:lineRule="auto"/>
              <w:ind w:right="804" w:firstLine="0"/>
              <w:rPr>
                <w:sz w:val="24"/>
              </w:rPr>
            </w:pPr>
            <w:r w:rsidRPr="00E73186">
              <w:rPr>
                <w:sz w:val="24"/>
              </w:rPr>
              <w:t>подготовка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предложения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использованию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совершенствованию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методов обучения и воспитания, образовательных технологий,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электронного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обучения;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360" w:lineRule="auto"/>
              <w:ind w:right="371" w:firstLine="0"/>
              <w:rPr>
                <w:sz w:val="24"/>
              </w:rPr>
            </w:pPr>
            <w:r w:rsidRPr="00E73186">
              <w:rPr>
                <w:sz w:val="24"/>
              </w:rPr>
              <w:t>принятие решения о допуске обучающихся к итоговой аттестации,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предоставлении обучающимся возможности досрочного прохождения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итоговой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аттестации,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переводе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следующий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класс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или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оставлении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их</w:t>
            </w:r>
            <w:r w:rsidRPr="00E73186">
              <w:rPr>
                <w:spacing w:val="2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повторный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курс;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360" w:lineRule="auto"/>
              <w:ind w:right="458" w:firstLine="0"/>
              <w:rPr>
                <w:sz w:val="24"/>
              </w:rPr>
            </w:pPr>
            <w:r w:rsidRPr="00E73186">
              <w:rPr>
                <w:sz w:val="24"/>
              </w:rPr>
              <w:t>принятие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решения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награждении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за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успехи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обучении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грамотами,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похвальными листами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или медалями;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20"/>
              <w:ind w:left="218"/>
              <w:rPr>
                <w:sz w:val="24"/>
              </w:rPr>
            </w:pPr>
            <w:r w:rsidRPr="00E73186">
              <w:rPr>
                <w:sz w:val="24"/>
              </w:rPr>
              <w:t>принятие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решения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исключении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из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Школы;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39" w:line="360" w:lineRule="auto"/>
              <w:ind w:right="1294" w:firstLine="0"/>
              <w:rPr>
                <w:sz w:val="24"/>
              </w:rPr>
            </w:pPr>
            <w:r w:rsidRPr="00E73186">
              <w:rPr>
                <w:sz w:val="24"/>
              </w:rPr>
              <w:t>заслушивание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информации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отчетов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членов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педагогического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совета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Школы;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ind w:left="218"/>
              <w:rPr>
                <w:sz w:val="24"/>
              </w:rPr>
            </w:pPr>
            <w:r w:rsidRPr="00E73186">
              <w:rPr>
                <w:sz w:val="24"/>
              </w:rPr>
              <w:t>рассмотрение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итогов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учебной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работы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образовательного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учреждения,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79"/>
              <w:rPr>
                <w:sz w:val="24"/>
              </w:rPr>
            </w:pPr>
            <w:r w:rsidRPr="00E73186">
              <w:rPr>
                <w:sz w:val="24"/>
              </w:rPr>
              <w:t>результатов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промежуточной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государственной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итоговой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аттестации;</w:t>
            </w:r>
          </w:p>
        </w:tc>
      </w:tr>
    </w:tbl>
    <w:p w:rsidR="00610507" w:rsidRDefault="00610507">
      <w:pPr>
        <w:rPr>
          <w:sz w:val="24"/>
        </w:rPr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"/>
        <w:gridCol w:w="1327"/>
        <w:gridCol w:w="7896"/>
      </w:tblGrid>
      <w:tr w:rsidR="00610507" w:rsidTr="00E73186">
        <w:trPr>
          <w:trHeight w:val="4140"/>
        </w:trPr>
        <w:tc>
          <w:tcPr>
            <w:tcW w:w="2869" w:type="dxa"/>
            <w:gridSpan w:val="2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6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line="360" w:lineRule="auto"/>
              <w:ind w:right="1101" w:firstLine="0"/>
              <w:rPr>
                <w:sz w:val="24"/>
              </w:rPr>
            </w:pPr>
            <w:r w:rsidRPr="00E73186">
              <w:rPr>
                <w:sz w:val="24"/>
              </w:rPr>
              <w:t>утверждение порядка формирования предметных (цикловых)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комиссий,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периодичности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проведения</w:t>
            </w:r>
            <w:r w:rsidRPr="00E73186">
              <w:rPr>
                <w:spacing w:val="-7"/>
                <w:sz w:val="24"/>
              </w:rPr>
              <w:t xml:space="preserve"> </w:t>
            </w:r>
            <w:r w:rsidRPr="00E73186">
              <w:rPr>
                <w:sz w:val="24"/>
              </w:rPr>
              <w:t>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заседаний,</w:t>
            </w:r>
            <w:r w:rsidRPr="00E73186">
              <w:rPr>
                <w:spacing w:val="-7"/>
                <w:sz w:val="24"/>
              </w:rPr>
              <w:t xml:space="preserve"> </w:t>
            </w:r>
            <w:r w:rsidRPr="00E73186">
              <w:rPr>
                <w:sz w:val="24"/>
              </w:rPr>
              <w:t>полномочий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председателя и членов предметных (цикловых) комиссий,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рассмотрение деятельности предметных (цикловых) комиссий,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подготовка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предложений о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внедрении опыта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работы</w:t>
            </w:r>
          </w:p>
          <w:p w:rsidR="00610507" w:rsidRPr="00E73186" w:rsidRDefault="00B55F59" w:rsidP="00E73186">
            <w:pPr>
              <w:pStyle w:val="TableParagraph"/>
              <w:spacing w:line="360" w:lineRule="auto"/>
              <w:ind w:left="78"/>
              <w:rPr>
                <w:sz w:val="24"/>
              </w:rPr>
            </w:pPr>
            <w:r w:rsidRPr="00E73186">
              <w:rPr>
                <w:sz w:val="24"/>
              </w:rPr>
              <w:t>преподавателей в области новых педагогических и информационных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технологий,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авторских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учебников,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учебных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методических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пособий;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line="275" w:lineRule="exact"/>
              <w:ind w:left="219"/>
              <w:rPr>
                <w:sz w:val="24"/>
              </w:rPr>
            </w:pPr>
            <w:r w:rsidRPr="00E73186">
              <w:rPr>
                <w:sz w:val="24"/>
              </w:rPr>
              <w:t>утверждение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положения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аттестации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педагогических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</w:p>
          <w:p w:rsidR="00610507" w:rsidRPr="00E73186" w:rsidRDefault="00B55F59" w:rsidP="00E73186">
            <w:pPr>
              <w:pStyle w:val="TableParagraph"/>
              <w:spacing w:before="135"/>
              <w:ind w:left="78"/>
              <w:rPr>
                <w:sz w:val="24"/>
              </w:rPr>
            </w:pPr>
            <w:r w:rsidRPr="00E73186">
              <w:rPr>
                <w:sz w:val="24"/>
              </w:rPr>
              <w:t>целях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подтверждения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соответствия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занимаемым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должностям.</w:t>
            </w:r>
          </w:p>
        </w:tc>
      </w:tr>
      <w:tr w:rsidR="00610507" w:rsidTr="00E73186">
        <w:trPr>
          <w:trHeight w:val="940"/>
        </w:trPr>
        <w:tc>
          <w:tcPr>
            <w:tcW w:w="1542" w:type="dxa"/>
            <w:tcBorders>
              <w:top w:val="single" w:sz="8" w:space="0" w:color="000080"/>
              <w:lef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78"/>
              <w:rPr>
                <w:sz w:val="24"/>
              </w:rPr>
            </w:pPr>
            <w:r w:rsidRPr="00E73186">
              <w:rPr>
                <w:sz w:val="24"/>
              </w:rPr>
              <w:t>Общее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78"/>
              <w:rPr>
                <w:sz w:val="24"/>
              </w:rPr>
            </w:pPr>
            <w:r w:rsidRPr="00E73186">
              <w:rPr>
                <w:sz w:val="24"/>
              </w:rPr>
              <w:t>работников</w:t>
            </w:r>
          </w:p>
        </w:tc>
        <w:tc>
          <w:tcPr>
            <w:tcW w:w="1327" w:type="dxa"/>
            <w:tcBorders>
              <w:top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288"/>
              <w:rPr>
                <w:sz w:val="24"/>
              </w:rPr>
            </w:pPr>
            <w:r w:rsidRPr="00E73186">
              <w:rPr>
                <w:sz w:val="24"/>
              </w:rPr>
              <w:t>собрание</w:t>
            </w:r>
          </w:p>
        </w:tc>
        <w:tc>
          <w:tcPr>
            <w:tcW w:w="7896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0" w:line="412" w:lineRule="exact"/>
              <w:ind w:left="78"/>
              <w:rPr>
                <w:sz w:val="24"/>
              </w:rPr>
            </w:pPr>
            <w:r w:rsidRPr="00E73186">
              <w:rPr>
                <w:sz w:val="24"/>
              </w:rPr>
              <w:t>Реализует</w:t>
            </w:r>
            <w:r w:rsidRPr="00E73186">
              <w:rPr>
                <w:spacing w:val="43"/>
                <w:sz w:val="24"/>
              </w:rPr>
              <w:t xml:space="preserve"> </w:t>
            </w:r>
            <w:r w:rsidRPr="00E73186">
              <w:rPr>
                <w:sz w:val="24"/>
              </w:rPr>
              <w:t>право</w:t>
            </w:r>
            <w:r w:rsidRPr="00E73186">
              <w:rPr>
                <w:spacing w:val="43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  <w:r w:rsidRPr="00E73186">
              <w:rPr>
                <w:spacing w:val="46"/>
                <w:sz w:val="24"/>
              </w:rPr>
              <w:t xml:space="preserve"> </w:t>
            </w:r>
            <w:r w:rsidRPr="00E73186">
              <w:rPr>
                <w:sz w:val="24"/>
              </w:rPr>
              <w:t>участвовать</w:t>
            </w:r>
            <w:r w:rsidRPr="00E73186">
              <w:rPr>
                <w:spacing w:val="44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46"/>
                <w:sz w:val="24"/>
              </w:rPr>
              <w:t xml:space="preserve"> </w:t>
            </w:r>
            <w:r w:rsidRPr="00E73186">
              <w:rPr>
                <w:sz w:val="24"/>
              </w:rPr>
              <w:t>управлении</w:t>
            </w:r>
            <w:r w:rsidRPr="00E73186">
              <w:rPr>
                <w:spacing w:val="45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организацией,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том числе:</w:t>
            </w:r>
          </w:p>
        </w:tc>
      </w:tr>
      <w:tr w:rsidR="00610507" w:rsidTr="00E73186">
        <w:trPr>
          <w:trHeight w:val="534"/>
        </w:trPr>
        <w:tc>
          <w:tcPr>
            <w:tcW w:w="1542" w:type="dxa"/>
            <w:tcBorders>
              <w:lef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righ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6" w:type="dxa"/>
            <w:tcBorders>
              <w:left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25"/>
              <w:ind w:left="78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участвовать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разработке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принятии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коллективного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договора,</w:t>
            </w:r>
          </w:p>
        </w:tc>
      </w:tr>
      <w:tr w:rsidR="00610507" w:rsidTr="00E73186">
        <w:trPr>
          <w:trHeight w:val="533"/>
        </w:trPr>
        <w:tc>
          <w:tcPr>
            <w:tcW w:w="1542" w:type="dxa"/>
            <w:tcBorders>
              <w:lef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righ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6" w:type="dxa"/>
            <w:tcBorders>
              <w:left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23"/>
              <w:ind w:left="78"/>
              <w:rPr>
                <w:sz w:val="24"/>
              </w:rPr>
            </w:pPr>
            <w:r w:rsidRPr="00E73186">
              <w:rPr>
                <w:sz w:val="24"/>
              </w:rPr>
              <w:t>Правил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трудового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распорядка,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изменений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 дополнений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к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ним;</w:t>
            </w:r>
          </w:p>
        </w:tc>
      </w:tr>
      <w:tr w:rsidR="00610507" w:rsidTr="00E73186">
        <w:trPr>
          <w:trHeight w:val="1362"/>
        </w:trPr>
        <w:tc>
          <w:tcPr>
            <w:tcW w:w="1542" w:type="dxa"/>
            <w:tcBorders>
              <w:lef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righ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6" w:type="dxa"/>
            <w:tcBorders>
              <w:left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24" w:line="360" w:lineRule="auto"/>
              <w:ind w:left="78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31"/>
                <w:sz w:val="24"/>
              </w:rPr>
              <w:t xml:space="preserve"> </w:t>
            </w:r>
            <w:r w:rsidRPr="00E73186">
              <w:rPr>
                <w:sz w:val="24"/>
              </w:rPr>
              <w:t>принимать</w:t>
            </w:r>
            <w:r w:rsidRPr="00E73186">
              <w:rPr>
                <w:spacing w:val="33"/>
                <w:sz w:val="24"/>
              </w:rPr>
              <w:t xml:space="preserve"> </w:t>
            </w:r>
            <w:r w:rsidRPr="00E73186">
              <w:rPr>
                <w:sz w:val="24"/>
              </w:rPr>
              <w:t>локальные</w:t>
            </w:r>
            <w:r w:rsidRPr="00E73186">
              <w:rPr>
                <w:spacing w:val="31"/>
                <w:sz w:val="24"/>
              </w:rPr>
              <w:t xml:space="preserve"> </w:t>
            </w:r>
            <w:r w:rsidRPr="00E73186">
              <w:rPr>
                <w:sz w:val="24"/>
              </w:rPr>
              <w:t>акты,</w:t>
            </w:r>
            <w:r w:rsidRPr="00E73186">
              <w:rPr>
                <w:spacing w:val="32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</w:t>
            </w:r>
            <w:r w:rsidRPr="00E73186">
              <w:rPr>
                <w:spacing w:val="31"/>
                <w:sz w:val="24"/>
              </w:rPr>
              <w:t xml:space="preserve"> </w:t>
            </w:r>
            <w:r w:rsidRPr="00E73186">
              <w:rPr>
                <w:sz w:val="24"/>
              </w:rPr>
              <w:t>регламентируют</w:t>
            </w:r>
            <w:r w:rsidRPr="00E73186">
              <w:rPr>
                <w:spacing w:val="33"/>
                <w:sz w:val="24"/>
              </w:rPr>
              <w:t xml:space="preserve"> </w:t>
            </w:r>
            <w:r w:rsidRPr="00E73186">
              <w:rPr>
                <w:sz w:val="24"/>
              </w:rPr>
              <w:t>деятельность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38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организации</w:t>
            </w:r>
            <w:r w:rsidRPr="00E73186">
              <w:rPr>
                <w:spacing w:val="36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38"/>
                <w:sz w:val="24"/>
              </w:rPr>
              <w:t xml:space="preserve"> </w:t>
            </w:r>
            <w:r w:rsidRPr="00E73186">
              <w:rPr>
                <w:sz w:val="24"/>
              </w:rPr>
              <w:t>связаны</w:t>
            </w:r>
            <w:r w:rsidRPr="00E73186">
              <w:rPr>
                <w:spacing w:val="37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36"/>
                <w:sz w:val="24"/>
              </w:rPr>
              <w:t xml:space="preserve"> </w:t>
            </w:r>
            <w:r w:rsidRPr="00E73186">
              <w:rPr>
                <w:sz w:val="24"/>
              </w:rPr>
              <w:t>правами</w:t>
            </w:r>
            <w:r w:rsidRPr="00E73186">
              <w:rPr>
                <w:spacing w:val="38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38"/>
                <w:sz w:val="24"/>
              </w:rPr>
              <w:t xml:space="preserve"> </w:t>
            </w:r>
            <w:r w:rsidRPr="00E73186">
              <w:rPr>
                <w:sz w:val="24"/>
              </w:rPr>
              <w:t>обязанностями</w:t>
            </w:r>
          </w:p>
          <w:p w:rsidR="00610507" w:rsidRPr="00E73186" w:rsidRDefault="00B55F59" w:rsidP="00E73186">
            <w:pPr>
              <w:pStyle w:val="TableParagraph"/>
              <w:ind w:left="78"/>
              <w:rPr>
                <w:sz w:val="24"/>
              </w:rPr>
            </w:pPr>
            <w:r w:rsidRPr="00E73186">
              <w:rPr>
                <w:sz w:val="24"/>
              </w:rPr>
              <w:t>работников;</w:t>
            </w:r>
          </w:p>
        </w:tc>
      </w:tr>
      <w:tr w:rsidR="00610507" w:rsidTr="00E73186">
        <w:trPr>
          <w:trHeight w:val="946"/>
        </w:trPr>
        <w:tc>
          <w:tcPr>
            <w:tcW w:w="1542" w:type="dxa"/>
            <w:tcBorders>
              <w:lef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righ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6" w:type="dxa"/>
            <w:tcBorders>
              <w:left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553"/>
                <w:tab w:val="left" w:pos="1948"/>
                <w:tab w:val="left" w:pos="3675"/>
                <w:tab w:val="left" w:pos="4967"/>
                <w:tab w:val="left" w:pos="5974"/>
                <w:tab w:val="left" w:pos="7651"/>
              </w:tabs>
              <w:spacing w:before="17" w:line="412" w:lineRule="exact"/>
              <w:ind w:left="78" w:right="94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z w:val="24"/>
              </w:rPr>
              <w:tab/>
              <w:t>разрешать</w:t>
            </w:r>
            <w:r w:rsidRPr="00E73186">
              <w:rPr>
                <w:sz w:val="24"/>
              </w:rPr>
              <w:tab/>
              <w:t>конфликтные</w:t>
            </w:r>
            <w:r w:rsidRPr="00E73186">
              <w:rPr>
                <w:sz w:val="24"/>
              </w:rPr>
              <w:tab/>
              <w:t>ситуации</w:t>
            </w:r>
            <w:r w:rsidRPr="00E73186">
              <w:rPr>
                <w:sz w:val="24"/>
              </w:rPr>
              <w:tab/>
              <w:t>между</w:t>
            </w:r>
            <w:r w:rsidRPr="00E73186">
              <w:rPr>
                <w:sz w:val="24"/>
              </w:rPr>
              <w:tab/>
              <w:t>работниками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5"/>
                <w:sz w:val="24"/>
              </w:rPr>
              <w:t>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администрацией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 организации;</w:t>
            </w:r>
          </w:p>
        </w:tc>
      </w:tr>
      <w:tr w:rsidR="00610507" w:rsidTr="00E73186">
        <w:trPr>
          <w:trHeight w:val="1373"/>
        </w:trPr>
        <w:tc>
          <w:tcPr>
            <w:tcW w:w="1542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7896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498"/>
                <w:tab w:val="left" w:pos="1594"/>
                <w:tab w:val="left" w:pos="3237"/>
                <w:tab w:val="left" w:pos="3770"/>
                <w:tab w:val="left" w:pos="5561"/>
                <w:tab w:val="left" w:pos="6437"/>
              </w:tabs>
              <w:spacing w:before="124" w:line="360" w:lineRule="auto"/>
              <w:ind w:left="78" w:right="91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z w:val="24"/>
              </w:rPr>
              <w:tab/>
              <w:t>вносить</w:t>
            </w:r>
            <w:r w:rsidRPr="00E73186">
              <w:rPr>
                <w:sz w:val="24"/>
              </w:rPr>
              <w:tab/>
              <w:t>предложения</w:t>
            </w:r>
            <w:r w:rsidRPr="00E73186">
              <w:rPr>
                <w:sz w:val="24"/>
              </w:rPr>
              <w:tab/>
              <w:t>по</w:t>
            </w:r>
            <w:r w:rsidRPr="00E73186">
              <w:rPr>
                <w:sz w:val="24"/>
              </w:rPr>
              <w:tab/>
              <w:t>корректировке</w:t>
            </w:r>
            <w:r w:rsidRPr="00E73186">
              <w:rPr>
                <w:sz w:val="24"/>
              </w:rPr>
              <w:tab/>
              <w:t>плана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мероприятий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организации,</w:t>
            </w:r>
            <w:r w:rsidRPr="00E73186">
              <w:rPr>
                <w:spacing w:val="7"/>
                <w:sz w:val="24"/>
              </w:rPr>
              <w:t xml:space="preserve"> </w:t>
            </w:r>
            <w:r w:rsidRPr="00E73186">
              <w:rPr>
                <w:sz w:val="24"/>
              </w:rPr>
              <w:t>совершенствованию</w:t>
            </w:r>
            <w:r w:rsidRPr="00E73186">
              <w:rPr>
                <w:spacing w:val="8"/>
                <w:sz w:val="24"/>
              </w:rPr>
              <w:t xml:space="preserve"> </w:t>
            </w:r>
            <w:r w:rsidRPr="00E73186">
              <w:rPr>
                <w:sz w:val="24"/>
              </w:rPr>
              <w:t>ее</w:t>
            </w:r>
            <w:r w:rsidRPr="00E73186">
              <w:rPr>
                <w:spacing w:val="6"/>
                <w:sz w:val="24"/>
              </w:rPr>
              <w:t xml:space="preserve"> </w:t>
            </w:r>
            <w:r w:rsidRPr="00E73186">
              <w:rPr>
                <w:sz w:val="24"/>
              </w:rPr>
              <w:t>работы</w:t>
            </w:r>
            <w:r w:rsidRPr="00E73186">
              <w:rPr>
                <w:spacing w:val="7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8"/>
                <w:sz w:val="24"/>
              </w:rPr>
              <w:t xml:space="preserve"> </w:t>
            </w:r>
            <w:r w:rsidRPr="00E73186">
              <w:rPr>
                <w:sz w:val="24"/>
              </w:rPr>
              <w:t>развитию</w:t>
            </w:r>
            <w:r w:rsidRPr="00E73186">
              <w:rPr>
                <w:spacing w:val="6"/>
                <w:sz w:val="24"/>
              </w:rPr>
              <w:t xml:space="preserve"> </w:t>
            </w:r>
            <w:r w:rsidRPr="00E73186">
              <w:rPr>
                <w:sz w:val="24"/>
              </w:rPr>
              <w:t>материальной</w:t>
            </w:r>
          </w:p>
          <w:p w:rsidR="00610507" w:rsidRPr="00E73186" w:rsidRDefault="00B55F59" w:rsidP="00E73186">
            <w:pPr>
              <w:pStyle w:val="TableParagraph"/>
              <w:ind w:left="78"/>
              <w:rPr>
                <w:sz w:val="24"/>
              </w:rPr>
            </w:pPr>
            <w:r w:rsidRPr="00E73186">
              <w:rPr>
                <w:sz w:val="24"/>
              </w:rPr>
              <w:t>Базы</w:t>
            </w:r>
          </w:p>
        </w:tc>
      </w:tr>
    </w:tbl>
    <w:p w:rsidR="00610507" w:rsidRDefault="00B55F59">
      <w:pPr>
        <w:pStyle w:val="a3"/>
        <w:spacing w:before="114" w:line="360" w:lineRule="auto"/>
        <w:ind w:left="532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4"/>
        </w:rPr>
        <w:t xml:space="preserve"> </w:t>
      </w:r>
      <w:r>
        <w:t>учебно-методической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6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объединений:</w:t>
      </w:r>
    </w:p>
    <w:p w:rsidR="00610507" w:rsidRDefault="00B55F59">
      <w:pPr>
        <w:pStyle w:val="a3"/>
        <w:spacing w:before="120"/>
        <w:ind w:left="532"/>
      </w:pPr>
      <w:r>
        <w:t>−</w:t>
      </w:r>
      <w:r>
        <w:rPr>
          <w:spacing w:val="-2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цикла;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532"/>
      </w:pPr>
      <w:r>
        <w:t>−</w:t>
      </w:r>
      <w:r>
        <w:rPr>
          <w:spacing w:val="-4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естественно-математического</w:t>
      </w:r>
      <w:r>
        <w:rPr>
          <w:spacing w:val="-5"/>
        </w:rPr>
        <w:t xml:space="preserve"> </w:t>
      </w:r>
      <w:r>
        <w:t>цикла;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5"/>
        </w:tabs>
        <w:ind w:left="674"/>
        <w:rPr>
          <w:sz w:val="24"/>
        </w:rPr>
      </w:pP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5"/>
        </w:tabs>
        <w:spacing w:before="1"/>
        <w:ind w:left="674"/>
        <w:rPr>
          <w:sz w:val="24"/>
        </w:rPr>
      </w:pP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ОБЖ;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610507" w:rsidRDefault="00B55F59">
      <w:pPr>
        <w:pStyle w:val="a3"/>
        <w:spacing w:before="137" w:line="360" w:lineRule="auto"/>
        <w:ind w:left="532" w:right="1244"/>
      </w:pPr>
      <w:r>
        <w:t>В целях учета мнения обучающихся и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действуют</w:t>
      </w:r>
      <w:r>
        <w:rPr>
          <w:spacing w:val="-3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Совет</w:t>
      </w:r>
      <w:r>
        <w:rPr>
          <w:spacing w:val="-57"/>
        </w:rPr>
        <w:t xml:space="preserve"> </w:t>
      </w:r>
      <w:r>
        <w:t>родителей.</w:t>
      </w:r>
    </w:p>
    <w:p w:rsidR="00610507" w:rsidRDefault="00610507">
      <w:pPr>
        <w:spacing w:line="360" w:lineRule="auto"/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tbl>
      <w:tblPr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771"/>
      </w:tblGrid>
      <w:tr w:rsidR="00610507" w:rsidTr="00E73186">
        <w:trPr>
          <w:trHeight w:val="534"/>
        </w:trPr>
        <w:tc>
          <w:tcPr>
            <w:tcW w:w="283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107"/>
              <w:rPr>
                <w:sz w:val="24"/>
              </w:rPr>
            </w:pPr>
            <w:r w:rsidRPr="00E73186">
              <w:rPr>
                <w:sz w:val="24"/>
              </w:rPr>
              <w:lastRenderedPageBreak/>
              <w:t>Наименование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органа</w:t>
            </w:r>
          </w:p>
        </w:tc>
        <w:tc>
          <w:tcPr>
            <w:tcW w:w="677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107"/>
              <w:rPr>
                <w:sz w:val="24"/>
              </w:rPr>
            </w:pPr>
            <w:r w:rsidRPr="00E73186">
              <w:rPr>
                <w:sz w:val="24"/>
              </w:rPr>
              <w:t>Функции</w:t>
            </w:r>
          </w:p>
        </w:tc>
      </w:tr>
      <w:tr w:rsidR="00610507" w:rsidTr="00E73186">
        <w:trPr>
          <w:trHeight w:val="4139"/>
        </w:trPr>
        <w:tc>
          <w:tcPr>
            <w:tcW w:w="283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E73186">
              <w:rPr>
                <w:sz w:val="24"/>
              </w:rPr>
              <w:t>Совет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</w:p>
        </w:tc>
        <w:tc>
          <w:tcPr>
            <w:tcW w:w="677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2" w:lineRule="auto"/>
              <w:ind w:left="107"/>
              <w:rPr>
                <w:sz w:val="24"/>
              </w:rPr>
            </w:pPr>
            <w:r w:rsidRPr="00E73186">
              <w:rPr>
                <w:sz w:val="24"/>
              </w:rPr>
              <w:t>Реализует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право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участвовать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управлении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организацией,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том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числе: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360" w:lineRule="auto"/>
              <w:ind w:right="737" w:firstLine="0"/>
              <w:rPr>
                <w:sz w:val="24"/>
              </w:rPr>
            </w:pPr>
            <w:r w:rsidRPr="00E73186">
              <w:rPr>
                <w:sz w:val="24"/>
              </w:rPr>
              <w:t>рассмотрение, обсуждение и внесение предложений 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локальные</w:t>
            </w:r>
            <w:r w:rsidRPr="00E73186">
              <w:rPr>
                <w:spacing w:val="-7"/>
                <w:sz w:val="24"/>
              </w:rPr>
              <w:t xml:space="preserve"> </w:t>
            </w:r>
            <w:r w:rsidRPr="00E73186">
              <w:rPr>
                <w:sz w:val="24"/>
              </w:rPr>
              <w:t>акты,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затрагивающих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интересы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360" w:lineRule="auto"/>
              <w:ind w:right="229" w:firstLine="0"/>
              <w:rPr>
                <w:sz w:val="24"/>
              </w:rPr>
            </w:pPr>
            <w:r w:rsidRPr="00E73186">
              <w:rPr>
                <w:sz w:val="24"/>
              </w:rPr>
              <w:t>участие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рассмотрении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вопросов,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связанных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нарушениями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обучающимися учебной дисциплины, Правил внутреннего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распорядка,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иных</w:t>
            </w:r>
            <w:r w:rsidRPr="00E73186">
              <w:rPr>
                <w:spacing w:val="2"/>
                <w:sz w:val="24"/>
              </w:rPr>
              <w:t xml:space="preserve"> </w:t>
            </w:r>
            <w:r w:rsidRPr="00E73186">
              <w:rPr>
                <w:sz w:val="24"/>
              </w:rPr>
              <w:t>локальных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актов Школы;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E73186">
              <w:rPr>
                <w:sz w:val="24"/>
              </w:rPr>
              <w:t>представление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к поощрению;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8" w:line="416" w:lineRule="exact"/>
              <w:ind w:right="1308" w:firstLine="0"/>
              <w:rPr>
                <w:sz w:val="24"/>
              </w:rPr>
            </w:pPr>
            <w:r w:rsidRPr="00E73186">
              <w:rPr>
                <w:sz w:val="24"/>
              </w:rPr>
              <w:t>участие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планировании,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подготовке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проведении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внеучебных мероприятий 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Школе.</w:t>
            </w:r>
          </w:p>
        </w:tc>
      </w:tr>
      <w:tr w:rsidR="00610507" w:rsidTr="00E73186">
        <w:trPr>
          <w:trHeight w:val="9937"/>
        </w:trPr>
        <w:tc>
          <w:tcPr>
            <w:tcW w:w="283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E73186">
              <w:rPr>
                <w:sz w:val="24"/>
              </w:rPr>
              <w:t>Совет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родителей</w:t>
            </w:r>
          </w:p>
        </w:tc>
        <w:tc>
          <w:tcPr>
            <w:tcW w:w="677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 w:rsidRPr="00E73186">
              <w:rPr>
                <w:sz w:val="24"/>
              </w:rPr>
              <w:t>Реализует право родителей (законных представителей)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участвовать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управлении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организацией,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том числе: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120" w:firstLine="0"/>
              <w:rPr>
                <w:sz w:val="24"/>
              </w:rPr>
            </w:pPr>
            <w:r w:rsidRPr="00E73186">
              <w:rPr>
                <w:sz w:val="24"/>
              </w:rPr>
              <w:t>согласование локальных нормативных актов Школы,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затрагивающих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права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законные</w:t>
            </w:r>
            <w:r w:rsidRPr="00E73186">
              <w:rPr>
                <w:spacing w:val="-7"/>
                <w:sz w:val="24"/>
              </w:rPr>
              <w:t xml:space="preserve"> </w:t>
            </w:r>
            <w:r w:rsidRPr="00E73186">
              <w:rPr>
                <w:sz w:val="24"/>
              </w:rPr>
              <w:t>интерес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несовершеннолетних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1085" w:firstLine="0"/>
              <w:rPr>
                <w:sz w:val="24"/>
              </w:rPr>
            </w:pPr>
            <w:r w:rsidRPr="00E73186">
              <w:rPr>
                <w:sz w:val="24"/>
              </w:rPr>
              <w:t>содействие в обеспечении оптимальных условий для</w:t>
            </w:r>
            <w:r w:rsidRPr="00E73186">
              <w:rPr>
                <w:spacing w:val="-58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деятельности;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221" w:firstLine="0"/>
              <w:rPr>
                <w:sz w:val="24"/>
              </w:rPr>
            </w:pPr>
            <w:r w:rsidRPr="00E73186">
              <w:rPr>
                <w:sz w:val="24"/>
              </w:rPr>
              <w:t>информирование родителей (законных представителей)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несовершеннолетних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решениях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Совета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родителей;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E73186">
              <w:rPr>
                <w:sz w:val="24"/>
              </w:rPr>
              <w:t>содействие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проведении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общешкольных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мероприятий;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34"/>
              <w:ind w:left="249" w:hanging="143"/>
              <w:rPr>
                <w:sz w:val="24"/>
              </w:rPr>
            </w:pPr>
            <w:r w:rsidRPr="00E73186">
              <w:rPr>
                <w:sz w:val="24"/>
              </w:rPr>
              <w:t>участие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подготовке Школы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новому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учебному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году;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37"/>
              <w:ind w:left="246"/>
              <w:rPr>
                <w:sz w:val="24"/>
              </w:rPr>
            </w:pPr>
            <w:r w:rsidRPr="00E73186">
              <w:rPr>
                <w:sz w:val="24"/>
              </w:rPr>
              <w:t>осуществление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контроля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за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организацией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питания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Школе;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39" w:line="360" w:lineRule="auto"/>
              <w:ind w:right="238" w:firstLine="0"/>
              <w:rPr>
                <w:sz w:val="24"/>
              </w:rPr>
            </w:pPr>
            <w:r w:rsidRPr="00E73186">
              <w:rPr>
                <w:sz w:val="24"/>
              </w:rPr>
              <w:t>оказание помощи Школе в организации и проведении общих</w:t>
            </w:r>
            <w:r w:rsidRPr="00E73186">
              <w:rPr>
                <w:spacing w:val="-58"/>
                <w:sz w:val="24"/>
              </w:rPr>
              <w:t xml:space="preserve"> </w:t>
            </w:r>
            <w:r w:rsidRPr="00E73186">
              <w:rPr>
                <w:sz w:val="24"/>
              </w:rPr>
              <w:t>родительских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собраний;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360" w:lineRule="auto"/>
              <w:ind w:right="788" w:firstLine="0"/>
              <w:rPr>
                <w:sz w:val="24"/>
              </w:rPr>
            </w:pPr>
            <w:r w:rsidRPr="00E73186">
              <w:rPr>
                <w:sz w:val="24"/>
              </w:rPr>
              <w:t>участие</w:t>
            </w:r>
            <w:r w:rsidRPr="00E73186">
              <w:rPr>
                <w:spacing w:val="-7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создании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безопасных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условий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осуществления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 деятельности, соблюдения санитарно-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гигиенических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правил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 норм;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250" w:firstLine="0"/>
              <w:rPr>
                <w:sz w:val="24"/>
              </w:rPr>
            </w:pPr>
            <w:r w:rsidRPr="00E73186">
              <w:rPr>
                <w:sz w:val="24"/>
              </w:rPr>
              <w:t>проведение разъяснительной работы среди родителей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(законных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представителей)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несовершеннолетних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вопросу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введения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требований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одежде учащихся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Школы;</w:t>
            </w:r>
          </w:p>
          <w:p w:rsidR="00610507" w:rsidRPr="00E73186" w:rsidRDefault="00B55F59" w:rsidP="00E7318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 w:rsidRPr="00E73186">
              <w:rPr>
                <w:sz w:val="24"/>
              </w:rPr>
              <w:t>выборы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представителей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состав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комиссии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</w:p>
          <w:p w:rsidR="00610507" w:rsidRPr="00E73186" w:rsidRDefault="00B55F59" w:rsidP="00E73186">
            <w:pPr>
              <w:pStyle w:val="TableParagraph"/>
              <w:spacing w:before="4" w:line="410" w:lineRule="atLeast"/>
              <w:ind w:left="107" w:right="258"/>
              <w:rPr>
                <w:sz w:val="24"/>
              </w:rPr>
            </w:pPr>
            <w:r w:rsidRPr="00E73186">
              <w:rPr>
                <w:sz w:val="24"/>
              </w:rPr>
              <w:t>урегулированию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споров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между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участниками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образовательных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отношений;</w:t>
            </w:r>
          </w:p>
        </w:tc>
      </w:tr>
    </w:tbl>
    <w:p w:rsidR="00610507" w:rsidRDefault="00610507">
      <w:pPr>
        <w:spacing w:line="410" w:lineRule="atLeast"/>
        <w:rPr>
          <w:sz w:val="24"/>
        </w:rPr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tbl>
      <w:tblPr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771"/>
      </w:tblGrid>
      <w:tr w:rsidR="00610507" w:rsidTr="00E73186">
        <w:trPr>
          <w:trHeight w:val="950"/>
        </w:trPr>
        <w:tc>
          <w:tcPr>
            <w:tcW w:w="2835" w:type="dxa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677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участие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планировании,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подготовке,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проведении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анализе</w:t>
            </w:r>
          </w:p>
          <w:p w:rsidR="00610507" w:rsidRDefault="00610507" w:rsidP="00E73186">
            <w:pPr>
              <w:pStyle w:val="TableParagraph"/>
              <w:spacing w:before="3"/>
            </w:pPr>
          </w:p>
          <w:p w:rsidR="00610507" w:rsidRPr="00E73186" w:rsidRDefault="00B55F59" w:rsidP="00E73186">
            <w:pPr>
              <w:pStyle w:val="TableParagraph"/>
              <w:spacing w:before="1"/>
              <w:ind w:left="107"/>
              <w:rPr>
                <w:sz w:val="24"/>
              </w:rPr>
            </w:pPr>
            <w:r w:rsidRPr="00E73186">
              <w:rPr>
                <w:sz w:val="24"/>
              </w:rPr>
              <w:t>внеучебных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мероприятий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Школы.</w:t>
            </w:r>
          </w:p>
        </w:tc>
      </w:tr>
    </w:tbl>
    <w:p w:rsidR="00610507" w:rsidRDefault="00610507">
      <w:pPr>
        <w:pStyle w:val="a3"/>
        <w:rPr>
          <w:sz w:val="20"/>
        </w:rPr>
      </w:pPr>
    </w:p>
    <w:p w:rsidR="00610507" w:rsidRDefault="00610507">
      <w:pPr>
        <w:pStyle w:val="a3"/>
        <w:spacing w:before="8"/>
        <w:rPr>
          <w:sz w:val="29"/>
        </w:rPr>
      </w:pPr>
    </w:p>
    <w:p w:rsidR="00610507" w:rsidRDefault="00B55F59">
      <w:pPr>
        <w:pStyle w:val="1"/>
        <w:numPr>
          <w:ilvl w:val="0"/>
          <w:numId w:val="10"/>
        </w:numPr>
        <w:tabs>
          <w:tab w:val="left" w:pos="3568"/>
        </w:tabs>
        <w:spacing w:before="90"/>
        <w:ind w:left="3567" w:hanging="402"/>
        <w:jc w:val="left"/>
      </w:pPr>
      <w:r>
        <w:t>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610507" w:rsidRDefault="00610507">
      <w:pPr>
        <w:pStyle w:val="a3"/>
        <w:spacing w:before="1"/>
        <w:rPr>
          <w:b/>
          <w:sz w:val="22"/>
        </w:rPr>
      </w:pPr>
    </w:p>
    <w:p w:rsidR="00610507" w:rsidRDefault="00B55F59">
      <w:pPr>
        <w:pStyle w:val="a3"/>
        <w:spacing w:before="1" w:line="360" w:lineRule="auto"/>
        <w:ind w:left="532" w:right="544" w:firstLine="708"/>
        <w:jc w:val="both"/>
      </w:pPr>
      <w:r>
        <w:t>Образовательная деятельность</w:t>
      </w:r>
      <w:r>
        <w:rPr>
          <w:spacing w:val="1"/>
        </w:rPr>
        <w:t xml:space="preserve"> </w:t>
      </w:r>
      <w:r>
        <w:t>в Школе организуется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Федерации»,</w:t>
      </w:r>
      <w:r>
        <w:rPr>
          <w:spacing w:val="6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</w:t>
      </w:r>
      <w:r>
        <w:rPr>
          <w:spacing w:val="-57"/>
        </w:rPr>
        <w:t xml:space="preserve"> </w:t>
      </w:r>
      <w:r>
        <w:t>эпидемиологические требования к условиям и организации обучения в 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годовые</w:t>
      </w:r>
      <w:r>
        <w:rPr>
          <w:spacing w:val="-1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графики, расписание</w:t>
      </w:r>
      <w:r>
        <w:rPr>
          <w:spacing w:val="-2"/>
        </w:rPr>
        <w:t xml:space="preserve"> </w:t>
      </w:r>
      <w:r>
        <w:t>занятий.</w:t>
      </w:r>
    </w:p>
    <w:p w:rsidR="00610507" w:rsidRDefault="00B55F59">
      <w:pPr>
        <w:pStyle w:val="a3"/>
        <w:spacing w:before="120" w:line="360" w:lineRule="auto"/>
        <w:ind w:left="532" w:right="544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 (реализация ФГОС</w:t>
      </w:r>
      <w:r>
        <w:rPr>
          <w:spacing w:val="-2"/>
        </w:rPr>
        <w:t xml:space="preserve"> </w:t>
      </w:r>
      <w:r>
        <w:t>ООО).</w:t>
      </w:r>
    </w:p>
    <w:p w:rsidR="00610507" w:rsidRDefault="00B55F59">
      <w:pPr>
        <w:pStyle w:val="1"/>
        <w:spacing w:before="5"/>
        <w:ind w:left="532"/>
        <w:jc w:val="both"/>
      </w:pPr>
      <w:r>
        <w:t>Формы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обучения</w:t>
      </w:r>
    </w:p>
    <w:p w:rsidR="00610507" w:rsidRDefault="00B55F59">
      <w:pPr>
        <w:pStyle w:val="a3"/>
        <w:spacing w:before="132"/>
        <w:ind w:left="532"/>
        <w:jc w:val="both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31.12.2021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обучалось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восьми  классах:</w:t>
      </w:r>
    </w:p>
    <w:p w:rsidR="00610507" w:rsidRDefault="00610507">
      <w:pPr>
        <w:pStyle w:val="a3"/>
        <w:spacing w:before="7"/>
        <w:rPr>
          <w:sz w:val="12"/>
        </w:rPr>
      </w:pPr>
    </w:p>
    <w:tbl>
      <w:tblPr>
        <w:tblW w:w="0" w:type="auto"/>
        <w:tblInd w:w="1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1419"/>
        <w:gridCol w:w="2228"/>
      </w:tblGrid>
      <w:tr w:rsidR="00610507" w:rsidTr="00E73186">
        <w:trPr>
          <w:trHeight w:val="827"/>
        </w:trPr>
        <w:tc>
          <w:tcPr>
            <w:tcW w:w="1416" w:type="dxa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110"/>
              <w:rPr>
                <w:sz w:val="24"/>
              </w:rPr>
            </w:pPr>
            <w:r w:rsidRPr="00E73186">
              <w:rPr>
                <w:sz w:val="24"/>
              </w:rPr>
              <w:t>классов</w:t>
            </w:r>
          </w:p>
        </w:tc>
        <w:tc>
          <w:tcPr>
            <w:tcW w:w="222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E73186">
              <w:rPr>
                <w:sz w:val="24"/>
              </w:rPr>
              <w:t>обучающихся</w:t>
            </w:r>
          </w:p>
        </w:tc>
      </w:tr>
      <w:tr w:rsidR="00610507" w:rsidTr="00E73186">
        <w:trPr>
          <w:trHeight w:val="827"/>
        </w:trPr>
        <w:tc>
          <w:tcPr>
            <w:tcW w:w="141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68" w:right="16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начальная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168" w:right="158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школа</w:t>
            </w:r>
          </w:p>
        </w:tc>
        <w:tc>
          <w:tcPr>
            <w:tcW w:w="14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73186">
              <w:rPr>
                <w:sz w:val="24"/>
              </w:rPr>
              <w:t>1,3 и 2,4</w:t>
            </w:r>
          </w:p>
        </w:tc>
        <w:tc>
          <w:tcPr>
            <w:tcW w:w="222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13</w:t>
            </w:r>
          </w:p>
        </w:tc>
      </w:tr>
      <w:tr w:rsidR="00610507" w:rsidTr="00E73186">
        <w:trPr>
          <w:trHeight w:val="827"/>
        </w:trPr>
        <w:tc>
          <w:tcPr>
            <w:tcW w:w="141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основная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E73186">
              <w:rPr>
                <w:sz w:val="24"/>
              </w:rPr>
              <w:t>школа</w:t>
            </w:r>
          </w:p>
        </w:tc>
        <w:tc>
          <w:tcPr>
            <w:tcW w:w="14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73186">
              <w:rPr>
                <w:sz w:val="24"/>
              </w:rPr>
              <w:t>4</w:t>
            </w:r>
          </w:p>
        </w:tc>
        <w:tc>
          <w:tcPr>
            <w:tcW w:w="222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15</w:t>
            </w:r>
          </w:p>
        </w:tc>
      </w:tr>
      <w:tr w:rsidR="00610507" w:rsidTr="00E73186">
        <w:trPr>
          <w:trHeight w:val="414"/>
        </w:trPr>
        <w:tc>
          <w:tcPr>
            <w:tcW w:w="141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итого</w:t>
            </w:r>
          </w:p>
        </w:tc>
        <w:tc>
          <w:tcPr>
            <w:tcW w:w="14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</w:p>
        </w:tc>
        <w:tc>
          <w:tcPr>
            <w:tcW w:w="222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28</w:t>
            </w:r>
          </w:p>
        </w:tc>
      </w:tr>
    </w:tbl>
    <w:p w:rsidR="00610507" w:rsidRDefault="00610507">
      <w:pPr>
        <w:pStyle w:val="a3"/>
        <w:spacing w:before="4"/>
        <w:rPr>
          <w:sz w:val="35"/>
        </w:rPr>
      </w:pPr>
    </w:p>
    <w:p w:rsidR="00610507" w:rsidRDefault="00B55F59">
      <w:pPr>
        <w:pStyle w:val="a3"/>
        <w:ind w:left="532"/>
      </w:pPr>
      <w:r>
        <w:t>Средняя</w:t>
      </w:r>
      <w:r>
        <w:rPr>
          <w:spacing w:val="-3"/>
        </w:rPr>
        <w:t xml:space="preserve"> </w:t>
      </w:r>
      <w:r>
        <w:t>наполняемость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 xml:space="preserve">составила </w:t>
      </w:r>
      <w:r w:rsidR="00E3102F">
        <w:t>4</w:t>
      </w:r>
      <w:r>
        <w:rPr>
          <w:spacing w:val="-2"/>
        </w:rPr>
        <w:t xml:space="preserve"> </w:t>
      </w:r>
      <w:r>
        <w:t>человек.</w:t>
      </w:r>
    </w:p>
    <w:p w:rsidR="00610507" w:rsidRDefault="00B55F59">
      <w:pPr>
        <w:pStyle w:val="a3"/>
        <w:spacing w:before="140" w:line="360" w:lineRule="auto"/>
        <w:ind w:left="532" w:right="2063"/>
      </w:pPr>
      <w:r>
        <w:t>Школа размещается в одном здании, в котором созданы условия для организации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10507" w:rsidRDefault="00B55F59">
      <w:pPr>
        <w:pStyle w:val="a3"/>
        <w:spacing w:line="360" w:lineRule="auto"/>
        <w:ind w:left="532" w:right="1244"/>
      </w:pPr>
      <w:r>
        <w:t>Школа работает в рамках классно-урочной системы. Образовательный процесс</w:t>
      </w:r>
      <w:r>
        <w:rPr>
          <w:spacing w:val="1"/>
        </w:rPr>
        <w:t xml:space="preserve"> </w:t>
      </w:r>
      <w:r>
        <w:t>организован в одну смену, в режиме пятидневной учебной недели в 1-9 классах.</w:t>
      </w:r>
      <w:r>
        <w:rPr>
          <w:spacing w:val="1"/>
        </w:rPr>
        <w:t xml:space="preserve"> </w:t>
      </w:r>
      <w:r>
        <w:t>Обучение в Школе осуществляется в очной форме. При невозможности обучения</w:t>
      </w:r>
      <w:r>
        <w:rPr>
          <w:spacing w:val="1"/>
        </w:rPr>
        <w:t xml:space="preserve"> </w:t>
      </w:r>
      <w:r>
        <w:t>обучающихся, нуждающихся в длительном лечении, детей-инвалидов, которые по</w:t>
      </w:r>
      <w:r>
        <w:rPr>
          <w:spacing w:val="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организует</w:t>
      </w:r>
    </w:p>
    <w:p w:rsidR="00610507" w:rsidRDefault="00B55F59">
      <w:pPr>
        <w:pStyle w:val="a3"/>
        <w:spacing w:line="360" w:lineRule="auto"/>
        <w:ind w:left="532" w:right="1119"/>
      </w:pPr>
      <w:r>
        <w:t>обучение обучающихся на дому, в том числе с применением дистанционного обучения, по</w:t>
      </w:r>
      <w:r>
        <w:rPr>
          <w:spacing w:val="-58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начального общего,</w:t>
      </w:r>
      <w:r>
        <w:rPr>
          <w:spacing w:val="-1"/>
        </w:rPr>
        <w:t xml:space="preserve"> </w:t>
      </w:r>
      <w:r>
        <w:t>основного общего</w:t>
      </w:r>
    </w:p>
    <w:p w:rsidR="00610507" w:rsidRDefault="00610507">
      <w:pPr>
        <w:spacing w:line="360" w:lineRule="auto"/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p w:rsidR="00610507" w:rsidRDefault="00B55F59">
      <w:pPr>
        <w:pStyle w:val="a3"/>
        <w:spacing w:before="64"/>
        <w:ind w:left="532"/>
      </w:pPr>
      <w:r>
        <w:lastRenderedPageBreak/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законодательством.</w:t>
      </w:r>
    </w:p>
    <w:p w:rsidR="00610507" w:rsidRDefault="00B55F59">
      <w:pPr>
        <w:pStyle w:val="a3"/>
        <w:ind w:left="1241"/>
      </w:pPr>
      <w:r>
        <w:t>.</w:t>
      </w:r>
    </w:p>
    <w:p w:rsidR="00610507" w:rsidRDefault="00610507">
      <w:pPr>
        <w:pStyle w:val="a3"/>
        <w:spacing w:before="9"/>
        <w:rPr>
          <w:sz w:val="22"/>
        </w:rPr>
      </w:pPr>
    </w:p>
    <w:p w:rsidR="00610507" w:rsidRDefault="00B55F59">
      <w:pPr>
        <w:pStyle w:val="1"/>
        <w:ind w:left="4213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610507" w:rsidRDefault="00B55F59">
      <w:pPr>
        <w:pStyle w:val="a3"/>
        <w:spacing w:before="134" w:line="360" w:lineRule="auto"/>
        <w:ind w:left="532" w:right="547" w:firstLine="708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военно-патриотическое,</w:t>
      </w:r>
      <w:r>
        <w:rPr>
          <w:spacing w:val="1"/>
        </w:rPr>
        <w:t xml:space="preserve"> </w:t>
      </w:r>
      <w:r>
        <w:t>физкультурно-спортивное,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краеведческое, научно-техническое, естественнонаучное, трудовое, экологическое, ученическое</w:t>
      </w:r>
      <w:r>
        <w:rPr>
          <w:spacing w:val="-57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работа.</w:t>
      </w:r>
    </w:p>
    <w:p w:rsidR="00610507" w:rsidRDefault="00B55F59">
      <w:pPr>
        <w:pStyle w:val="a3"/>
        <w:spacing w:before="151" w:line="357" w:lineRule="auto"/>
        <w:ind w:left="532" w:right="543" w:firstLine="708"/>
        <w:jc w:val="both"/>
      </w:pPr>
      <w:r>
        <w:t>В школе сложилась</w:t>
      </w:r>
      <w:r>
        <w:rPr>
          <w:spacing w:val="1"/>
        </w:rPr>
        <w:t xml:space="preserve"> </w:t>
      </w:r>
      <w:r>
        <w:t>система 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отводится традиционным</w:t>
      </w:r>
      <w:r>
        <w:rPr>
          <w:spacing w:val="-2"/>
        </w:rPr>
        <w:t xml:space="preserve"> </w:t>
      </w:r>
      <w:r>
        <w:t>мероприятиям,</w:t>
      </w:r>
      <w:r>
        <w:rPr>
          <w:spacing w:val="-3"/>
        </w:rPr>
        <w:t xml:space="preserve"> </w:t>
      </w:r>
      <w:r>
        <w:t>таким,</w:t>
      </w:r>
      <w:r>
        <w:rPr>
          <w:spacing w:val="-1"/>
        </w:rPr>
        <w:t xml:space="preserve"> </w:t>
      </w:r>
      <w:r>
        <w:t>как: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52"/>
        <w:ind w:left="672" w:hanging="141"/>
        <w:jc w:val="both"/>
        <w:rPr>
          <w:sz w:val="24"/>
        </w:rPr>
      </w:pP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звонка;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"/>
        <w:ind w:left="672" w:hanging="141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пожилых;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jc w:val="both"/>
        <w:rPr>
          <w:sz w:val="24"/>
        </w:rPr>
      </w:pPr>
      <w:r>
        <w:rPr>
          <w:sz w:val="24"/>
        </w:rPr>
        <w:t>осенний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бал;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3"/>
        <w:ind w:left="532"/>
      </w:pPr>
      <w:r>
        <w:t>-праздник</w:t>
      </w:r>
      <w:r>
        <w:rPr>
          <w:spacing w:val="-12"/>
        </w:rPr>
        <w:t xml:space="preserve"> </w:t>
      </w:r>
      <w:r>
        <w:t>букваря;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новогодние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огоньки,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дискотеки;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праздник,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 «А,</w:t>
      </w:r>
      <w:r>
        <w:rPr>
          <w:spacing w:val="-3"/>
          <w:sz w:val="24"/>
        </w:rPr>
        <w:t xml:space="preserve"> </w:t>
      </w:r>
      <w:r>
        <w:rPr>
          <w:sz w:val="24"/>
        </w:rPr>
        <w:t>ну-ка,</w:t>
      </w:r>
      <w:r>
        <w:rPr>
          <w:spacing w:val="-3"/>
          <w:sz w:val="24"/>
        </w:rPr>
        <w:t xml:space="preserve"> </w:t>
      </w:r>
      <w:r>
        <w:rPr>
          <w:sz w:val="24"/>
        </w:rPr>
        <w:t>парни!»,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733"/>
        </w:tabs>
        <w:ind w:left="732" w:hanging="141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Марта, «А,</w:t>
      </w:r>
      <w:r>
        <w:rPr>
          <w:spacing w:val="-3"/>
          <w:sz w:val="24"/>
        </w:rPr>
        <w:t xml:space="preserve"> </w:t>
      </w:r>
      <w:r>
        <w:rPr>
          <w:sz w:val="24"/>
        </w:rPr>
        <w:t>ну-ка,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девочки!»,</w:t>
      </w:r>
      <w:r>
        <w:rPr>
          <w:spacing w:val="1"/>
          <w:sz w:val="24"/>
        </w:rPr>
        <w:t xml:space="preserve"> </w:t>
      </w:r>
      <w:r>
        <w:rPr>
          <w:sz w:val="24"/>
        </w:rPr>
        <w:t>«А,</w:t>
      </w:r>
      <w:r>
        <w:rPr>
          <w:spacing w:val="-4"/>
          <w:sz w:val="24"/>
        </w:rPr>
        <w:t xml:space="preserve"> </w:t>
      </w:r>
      <w:r>
        <w:rPr>
          <w:sz w:val="24"/>
        </w:rPr>
        <w:t>ну-ка,</w:t>
      </w:r>
      <w:r>
        <w:rPr>
          <w:spacing w:val="-4"/>
          <w:sz w:val="24"/>
        </w:rPr>
        <w:t xml:space="preserve"> </w:t>
      </w:r>
      <w:r>
        <w:rPr>
          <w:sz w:val="24"/>
        </w:rPr>
        <w:t>девушки!»;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войн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мужества,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"/>
        <w:ind w:left="1241" w:hanging="709"/>
        <w:rPr>
          <w:sz w:val="24"/>
        </w:rPr>
      </w:pP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ОО.</w:t>
      </w:r>
    </w:p>
    <w:p w:rsidR="00610507" w:rsidRDefault="00610507">
      <w:pPr>
        <w:pStyle w:val="a3"/>
        <w:spacing w:before="3"/>
        <w:rPr>
          <w:sz w:val="25"/>
        </w:rPr>
      </w:pPr>
    </w:p>
    <w:p w:rsidR="00610507" w:rsidRDefault="00B55F59">
      <w:pPr>
        <w:pStyle w:val="a3"/>
        <w:spacing w:line="360" w:lineRule="auto"/>
        <w:ind w:left="532" w:right="555" w:firstLine="708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проводили</w:t>
      </w:r>
      <w:r>
        <w:rPr>
          <w:spacing w:val="-5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концерты,</w:t>
      </w:r>
      <w:r>
        <w:rPr>
          <w:spacing w:val="-2"/>
        </w:rPr>
        <w:t xml:space="preserve"> </w:t>
      </w:r>
      <w:r>
        <w:t>конкурсы</w:t>
      </w:r>
      <w:r>
        <w:rPr>
          <w:spacing w:val="-3"/>
        </w:rPr>
        <w:t xml:space="preserve"> </w:t>
      </w:r>
      <w:r>
        <w:t>чтецов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сочинений.</w:t>
      </w:r>
    </w:p>
    <w:p w:rsidR="00610507" w:rsidRDefault="00B55F59">
      <w:pPr>
        <w:pStyle w:val="a3"/>
        <w:spacing w:before="151" w:line="360" w:lineRule="auto"/>
        <w:ind w:left="532" w:right="552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привлечения внимания общественности к проблеме сохранения и укрепления здоровья детей</w:t>
      </w:r>
      <w:r>
        <w:rPr>
          <w:spacing w:val="1"/>
        </w:rPr>
        <w:t xml:space="preserve"> </w:t>
      </w:r>
      <w:r>
        <w:t>прошли мероприятия:</w:t>
      </w:r>
    </w:p>
    <w:p w:rsidR="00610507" w:rsidRDefault="00610507">
      <w:pPr>
        <w:spacing w:line="360" w:lineRule="auto"/>
        <w:jc w:val="both"/>
        <w:sectPr w:rsidR="00610507">
          <w:pgSz w:w="11910" w:h="16840"/>
          <w:pgMar w:top="620" w:right="300" w:bottom="1180" w:left="600" w:header="0" w:footer="901" w:gutter="0"/>
          <w:cols w:space="720"/>
        </w:sect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8"/>
        </w:tabs>
        <w:spacing w:before="61"/>
        <w:ind w:left="677" w:hanging="146"/>
        <w:rPr>
          <w:sz w:val="24"/>
        </w:rPr>
      </w:pPr>
      <w:r>
        <w:rPr>
          <w:sz w:val="24"/>
        </w:rPr>
        <w:lastRenderedPageBreak/>
        <w:t>«Веселые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старты»;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соревнования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пионерболу,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волейболу,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баскетболу,</w:t>
      </w:r>
      <w:r>
        <w:rPr>
          <w:spacing w:val="-1"/>
          <w:sz w:val="24"/>
        </w:rPr>
        <w:t xml:space="preserve"> </w:t>
      </w:r>
      <w:r>
        <w:rPr>
          <w:sz w:val="24"/>
        </w:rPr>
        <w:t>теннису;</w:t>
      </w:r>
    </w:p>
    <w:p w:rsidR="00610507" w:rsidRDefault="00610507">
      <w:pPr>
        <w:pStyle w:val="a3"/>
        <w:spacing w:before="1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610507" w:rsidRDefault="00610507">
      <w:pPr>
        <w:pStyle w:val="a3"/>
        <w:spacing w:before="2"/>
        <w:rPr>
          <w:sz w:val="25"/>
        </w:rPr>
      </w:pPr>
    </w:p>
    <w:p w:rsidR="00610507" w:rsidRDefault="00B55F59">
      <w:pPr>
        <w:pStyle w:val="a3"/>
        <w:spacing w:before="1" w:line="360" w:lineRule="auto"/>
        <w:ind w:left="532" w:right="546" w:firstLine="708"/>
        <w:jc w:val="both"/>
      </w:pPr>
      <w:r>
        <w:t>Проведены мероприятия по профилактике ДДТТ, наркомании, правонарушений среди</w:t>
      </w:r>
      <w:r>
        <w:rPr>
          <w:spacing w:val="1"/>
        </w:rPr>
        <w:t xml:space="preserve"> </w:t>
      </w:r>
      <w:r>
        <w:t>несовершеннолетних, пожарной безопасности, безопасности в интернет сети, Недели «Наше</w:t>
      </w:r>
      <w:r>
        <w:rPr>
          <w:spacing w:val="1"/>
        </w:rPr>
        <w:t xml:space="preserve"> </w:t>
      </w:r>
      <w:r>
        <w:t>будущее без наркотиков!», «Внимание, дети!», встречи с сотрудниками 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сетях»,</w:t>
      </w:r>
      <w:r>
        <w:rPr>
          <w:spacing w:val="1"/>
        </w:rPr>
        <w:t xml:space="preserve"> </w:t>
      </w:r>
      <w:r>
        <w:t>«Соблюдение</w:t>
      </w:r>
      <w:r>
        <w:rPr>
          <w:spacing w:val="-57"/>
        </w:rPr>
        <w:t xml:space="preserve"> </w:t>
      </w:r>
      <w:r>
        <w:t>комендантского</w:t>
      </w:r>
      <w:r>
        <w:rPr>
          <w:spacing w:val="-1"/>
        </w:rPr>
        <w:t xml:space="preserve"> </w:t>
      </w:r>
      <w:r>
        <w:t>часа»,</w:t>
      </w:r>
      <w:r>
        <w:rPr>
          <w:spacing w:val="3"/>
        </w:rPr>
        <w:t xml:space="preserve"> </w:t>
      </w:r>
      <w:r>
        <w:t>«Уголовная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несовершеннолетних»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610507" w:rsidRDefault="00B55F59">
      <w:pPr>
        <w:pStyle w:val="a3"/>
        <w:spacing w:before="121"/>
        <w:ind w:left="1241"/>
        <w:jc w:val="both"/>
      </w:pPr>
      <w:r>
        <w:t>Были</w:t>
      </w:r>
      <w:r>
        <w:rPr>
          <w:spacing w:val="-3"/>
        </w:rPr>
        <w:t xml:space="preserve"> </w:t>
      </w:r>
      <w:r>
        <w:t>организованы: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spacing w:line="362" w:lineRule="auto"/>
        <w:ind w:left="532"/>
      </w:pPr>
      <w:r>
        <w:t>−</w:t>
      </w:r>
      <w:r>
        <w:rPr>
          <w:spacing w:val="51"/>
        </w:rPr>
        <w:t xml:space="preserve"> </w:t>
      </w:r>
      <w:r>
        <w:t>участие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конкурсе</w:t>
      </w:r>
      <w:r>
        <w:rPr>
          <w:spacing w:val="49"/>
        </w:rPr>
        <w:t xml:space="preserve"> </w:t>
      </w:r>
      <w:r>
        <w:t>рисунков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плакатов</w:t>
      </w:r>
      <w:r>
        <w:rPr>
          <w:spacing w:val="52"/>
        </w:rPr>
        <w:t xml:space="preserve"> </w:t>
      </w:r>
      <w:r>
        <w:t>«Мы</w:t>
      </w:r>
      <w:r>
        <w:rPr>
          <w:spacing w:val="49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здоровый</w:t>
      </w:r>
      <w:r>
        <w:rPr>
          <w:spacing w:val="48"/>
        </w:rPr>
        <w:t xml:space="preserve"> </w:t>
      </w:r>
      <w:r>
        <w:t>образ</w:t>
      </w:r>
      <w:r>
        <w:rPr>
          <w:spacing w:val="48"/>
        </w:rPr>
        <w:t xml:space="preserve"> </w:t>
      </w:r>
      <w:r>
        <w:t>жизни!»,</w:t>
      </w:r>
      <w:r>
        <w:rPr>
          <w:spacing w:val="54"/>
        </w:rPr>
        <w:t xml:space="preserve"> </w:t>
      </w:r>
      <w:r>
        <w:t>«Здоровье-это</w:t>
      </w:r>
      <w:r>
        <w:rPr>
          <w:spacing w:val="-57"/>
        </w:rPr>
        <w:t xml:space="preserve"> </w:t>
      </w:r>
      <w:r>
        <w:t>здорово!»;</w:t>
      </w:r>
    </w:p>
    <w:p w:rsidR="00610507" w:rsidRDefault="00B55F59">
      <w:pPr>
        <w:pStyle w:val="a3"/>
        <w:spacing w:before="115"/>
        <w:ind w:left="532"/>
      </w:pPr>
      <w:r>
        <w:t>−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лучшую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антинаркотической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spacing w:line="360" w:lineRule="auto"/>
        <w:ind w:left="532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антинаркотические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ИКТ-</w:t>
      </w:r>
      <w:r>
        <w:rPr>
          <w:spacing w:val="-57"/>
        </w:rPr>
        <w:t xml:space="preserve"> </w:t>
      </w:r>
      <w:r>
        <w:t>технологий;</w:t>
      </w:r>
    </w:p>
    <w:p w:rsidR="00610507" w:rsidRDefault="00B55F59">
      <w:pPr>
        <w:pStyle w:val="a3"/>
        <w:spacing w:before="120"/>
        <w:ind w:left="532"/>
      </w:pPr>
      <w:r>
        <w:t>−</w:t>
      </w:r>
      <w:r>
        <w:rPr>
          <w:spacing w:val="-4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ФАП.</w:t>
      </w:r>
    </w:p>
    <w:p w:rsidR="00610507" w:rsidRDefault="00B55F59">
      <w:pPr>
        <w:pStyle w:val="a3"/>
        <w:spacing w:before="137" w:line="360" w:lineRule="auto"/>
        <w:ind w:left="532" w:right="362" w:firstLine="708"/>
      </w:pPr>
      <w:r>
        <w:t>В</w:t>
      </w:r>
      <w:r>
        <w:rPr>
          <w:spacing w:val="18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были</w:t>
      </w:r>
      <w:r>
        <w:rPr>
          <w:spacing w:val="22"/>
        </w:rPr>
        <w:t xml:space="preserve"> </w:t>
      </w:r>
      <w:r>
        <w:t>проведены</w:t>
      </w:r>
      <w:r>
        <w:rPr>
          <w:spacing w:val="20"/>
        </w:rPr>
        <w:t xml:space="preserve"> </w:t>
      </w:r>
      <w:r>
        <w:t>родительские</w:t>
      </w:r>
      <w:r>
        <w:rPr>
          <w:spacing w:val="19"/>
        </w:rPr>
        <w:t xml:space="preserve"> </w:t>
      </w:r>
      <w:r>
        <w:t>собрания,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основном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онлайн-формате,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рассматривались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воспитанию: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49"/>
        <w:ind w:left="672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610507" w:rsidRDefault="00610507">
      <w:pPr>
        <w:pStyle w:val="a3"/>
        <w:spacing w:before="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834"/>
        </w:tabs>
        <w:spacing w:line="360" w:lineRule="auto"/>
        <w:ind w:right="546" w:firstLine="0"/>
        <w:jc w:val="both"/>
        <w:rPr>
          <w:sz w:val="24"/>
        </w:rPr>
      </w:pPr>
      <w:r>
        <w:rPr>
          <w:sz w:val="24"/>
        </w:rPr>
        <w:t>бесконтрольность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алкоголизма;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733"/>
        </w:tabs>
        <w:spacing w:before="151" w:line="357" w:lineRule="auto"/>
        <w:ind w:right="554" w:firstLine="0"/>
        <w:jc w:val="both"/>
        <w:rPr>
          <w:sz w:val="24"/>
        </w:rPr>
      </w:pPr>
      <w:r>
        <w:rPr>
          <w:sz w:val="24"/>
        </w:rPr>
        <w:t>дополнительное образование, 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 развития одаренности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52"/>
        <w:ind w:left="672" w:hanging="1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период;</w:t>
      </w:r>
    </w:p>
    <w:p w:rsidR="00610507" w:rsidRDefault="00610507">
      <w:pPr>
        <w:pStyle w:val="a3"/>
        <w:rPr>
          <w:sz w:val="25"/>
        </w:rPr>
      </w:pP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10507" w:rsidRDefault="00610507">
      <w:pPr>
        <w:pStyle w:val="a3"/>
        <w:spacing w:before="8"/>
        <w:rPr>
          <w:sz w:val="25"/>
        </w:rPr>
      </w:pPr>
    </w:p>
    <w:p w:rsidR="00610507" w:rsidRDefault="00B55F59">
      <w:pPr>
        <w:pStyle w:val="1"/>
        <w:ind w:right="2072"/>
        <w:jc w:val="center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610507" w:rsidRDefault="00610507">
      <w:pPr>
        <w:pStyle w:val="a3"/>
        <w:spacing w:before="2"/>
        <w:rPr>
          <w:b/>
          <w:sz w:val="22"/>
        </w:rPr>
      </w:pPr>
    </w:p>
    <w:p w:rsidR="00610507" w:rsidRDefault="00B55F59">
      <w:pPr>
        <w:pStyle w:val="a3"/>
        <w:ind w:left="532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направленности: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532"/>
      </w:pPr>
      <w:r>
        <w:t>−</w:t>
      </w:r>
      <w:r>
        <w:rPr>
          <w:spacing w:val="-8"/>
        </w:rPr>
        <w:t xml:space="preserve"> </w:t>
      </w:r>
      <w:r>
        <w:t>естественно-научное</w:t>
      </w:r>
      <w:r>
        <w:rPr>
          <w:spacing w:val="-5"/>
        </w:rPr>
        <w:t xml:space="preserve"> </w:t>
      </w:r>
      <w:r>
        <w:t>(«Занимательная</w:t>
      </w:r>
      <w:r>
        <w:rPr>
          <w:spacing w:val="-6"/>
        </w:rPr>
        <w:t xml:space="preserve"> </w:t>
      </w:r>
      <w:r>
        <w:t>математика»);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ind w:left="532"/>
      </w:pPr>
      <w:r>
        <w:t>−</w:t>
      </w:r>
      <w:r>
        <w:rPr>
          <w:spacing w:val="-5"/>
        </w:rPr>
        <w:t xml:space="preserve"> </w:t>
      </w:r>
      <w:r>
        <w:t>культурологическое</w:t>
      </w:r>
      <w:r>
        <w:rPr>
          <w:spacing w:val="-4"/>
        </w:rPr>
        <w:t xml:space="preserve"> </w:t>
      </w:r>
      <w:r>
        <w:t>(«Веселая</w:t>
      </w:r>
      <w:r>
        <w:rPr>
          <w:spacing w:val="-3"/>
        </w:rPr>
        <w:t xml:space="preserve"> </w:t>
      </w:r>
      <w:r>
        <w:t>грамматика»,</w:t>
      </w:r>
      <w:r>
        <w:rPr>
          <w:spacing w:val="-2"/>
        </w:rPr>
        <w:t xml:space="preserve"> </w:t>
      </w:r>
      <w:r>
        <w:t>«Учим</w:t>
      </w:r>
      <w:r>
        <w:rPr>
          <w:spacing w:val="-5"/>
        </w:rPr>
        <w:t xml:space="preserve"> </w:t>
      </w:r>
      <w:r>
        <w:t>башкирский</w:t>
      </w:r>
      <w:r>
        <w:rPr>
          <w:spacing w:val="-4"/>
        </w:rPr>
        <w:t xml:space="preserve"> </w:t>
      </w:r>
      <w:r>
        <w:t>язык»);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532"/>
      </w:pPr>
      <w:r>
        <w:t>−</w:t>
      </w:r>
      <w:r>
        <w:rPr>
          <w:spacing w:val="-7"/>
        </w:rPr>
        <w:t xml:space="preserve"> </w:t>
      </w:r>
      <w:r>
        <w:t>художественно-эстетическое</w:t>
      </w:r>
      <w:r>
        <w:rPr>
          <w:spacing w:val="-6"/>
        </w:rPr>
        <w:t xml:space="preserve"> </w:t>
      </w:r>
      <w:r>
        <w:t>(«Акварелька»)</w:t>
      </w:r>
    </w:p>
    <w:p w:rsidR="00610507" w:rsidRDefault="00610507">
      <w:pPr>
        <w:sectPr w:rsidR="00610507">
          <w:pgSz w:w="11910" w:h="16840"/>
          <w:pgMar w:top="620" w:right="300" w:bottom="1180" w:left="600" w:header="0" w:footer="901" w:gutter="0"/>
          <w:cols w:space="720"/>
        </w:sectPr>
      </w:pPr>
    </w:p>
    <w:p w:rsidR="00610507" w:rsidRDefault="00B55F59">
      <w:pPr>
        <w:pStyle w:val="a3"/>
        <w:spacing w:before="64"/>
        <w:ind w:left="532"/>
      </w:pPr>
      <w:r>
        <w:lastRenderedPageBreak/>
        <w:t>−</w:t>
      </w:r>
      <w:r>
        <w:rPr>
          <w:spacing w:val="-5"/>
        </w:rPr>
        <w:t xml:space="preserve"> </w:t>
      </w:r>
      <w:r>
        <w:t>физкультурно-спортивное</w:t>
      </w:r>
      <w:r>
        <w:rPr>
          <w:spacing w:val="-5"/>
        </w:rPr>
        <w:t xml:space="preserve"> </w:t>
      </w:r>
      <w:r>
        <w:t>(«Выше,</w:t>
      </w:r>
      <w:r>
        <w:rPr>
          <w:spacing w:val="-4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сильнее»,</w:t>
      </w:r>
      <w:r>
        <w:rPr>
          <w:spacing w:val="-1"/>
        </w:rPr>
        <w:t xml:space="preserve"> </w:t>
      </w:r>
      <w:r>
        <w:t>«Спортивные</w:t>
      </w:r>
      <w:r>
        <w:rPr>
          <w:spacing w:val="-4"/>
        </w:rPr>
        <w:t xml:space="preserve"> </w:t>
      </w:r>
      <w:r>
        <w:t>игры», «</w:t>
      </w:r>
      <w:r>
        <w:rPr>
          <w:spacing w:val="-9"/>
        </w:rPr>
        <w:t xml:space="preserve"> </w:t>
      </w:r>
      <w:r>
        <w:t>Шахматы»);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spacing w:line="360" w:lineRule="auto"/>
        <w:ind w:left="532"/>
      </w:pPr>
      <w:r>
        <w:t>-духовно</w:t>
      </w:r>
      <w:r>
        <w:rPr>
          <w:spacing w:val="5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нравственное</w:t>
      </w:r>
      <w:r>
        <w:rPr>
          <w:spacing w:val="52"/>
        </w:rPr>
        <w:t xml:space="preserve"> </w:t>
      </w:r>
      <w:r>
        <w:t>(«основы</w:t>
      </w:r>
      <w:r>
        <w:rPr>
          <w:spacing w:val="51"/>
        </w:rPr>
        <w:t xml:space="preserve"> </w:t>
      </w:r>
      <w:r>
        <w:t>духовно-нравственной</w:t>
      </w:r>
      <w:r>
        <w:rPr>
          <w:spacing w:val="53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народов</w:t>
      </w:r>
      <w:r>
        <w:rPr>
          <w:spacing w:val="52"/>
        </w:rPr>
        <w:t xml:space="preserve"> </w:t>
      </w:r>
      <w:r>
        <w:t>России»,</w:t>
      </w:r>
      <w:r>
        <w:rPr>
          <w:spacing w:val="57"/>
        </w:rPr>
        <w:t xml:space="preserve"> </w:t>
      </w:r>
      <w:r>
        <w:t>«Мир</w:t>
      </w:r>
      <w:r>
        <w:rPr>
          <w:spacing w:val="-57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нас»);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20"/>
        <w:ind w:left="672" w:hanging="141"/>
        <w:rPr>
          <w:sz w:val="24"/>
        </w:rPr>
      </w:pPr>
      <w:r>
        <w:rPr>
          <w:sz w:val="24"/>
        </w:rPr>
        <w:t>декоративно-прикладное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(«Мастерская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чудес»).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spacing w:line="465" w:lineRule="auto"/>
        <w:ind w:left="1301" w:right="4824" w:hanging="60"/>
      </w:pPr>
      <w:r>
        <w:t>Всего охвачено дополнительным образованием:</w:t>
      </w:r>
      <w:r>
        <w:rPr>
          <w:spacing w:val="-5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класс-100%,</w:t>
      </w:r>
    </w:p>
    <w:p w:rsidR="00610507" w:rsidRDefault="00B55F59">
      <w:pPr>
        <w:pStyle w:val="a3"/>
        <w:spacing w:line="273" w:lineRule="exact"/>
        <w:ind w:left="1241"/>
      </w:pPr>
      <w:r>
        <w:t>5-9</w:t>
      </w:r>
      <w:r>
        <w:rPr>
          <w:spacing w:val="-1"/>
        </w:rPr>
        <w:t xml:space="preserve"> </w:t>
      </w:r>
      <w:r>
        <w:t>классы-</w:t>
      </w:r>
      <w:r>
        <w:rPr>
          <w:spacing w:val="-2"/>
        </w:rPr>
        <w:t xml:space="preserve"> </w:t>
      </w:r>
      <w:r>
        <w:t>100%</w:t>
      </w:r>
    </w:p>
    <w:p w:rsidR="00610507" w:rsidRDefault="00610507">
      <w:pPr>
        <w:pStyle w:val="a3"/>
        <w:rPr>
          <w:sz w:val="26"/>
        </w:rPr>
      </w:pPr>
    </w:p>
    <w:p w:rsidR="00610507" w:rsidRDefault="00610507">
      <w:pPr>
        <w:pStyle w:val="a3"/>
        <w:rPr>
          <w:sz w:val="26"/>
        </w:rPr>
      </w:pPr>
    </w:p>
    <w:p w:rsidR="00610507" w:rsidRDefault="00B55F59">
      <w:pPr>
        <w:pStyle w:val="1"/>
        <w:numPr>
          <w:ilvl w:val="0"/>
          <w:numId w:val="10"/>
        </w:numPr>
        <w:tabs>
          <w:tab w:val="left" w:pos="3750"/>
        </w:tabs>
        <w:spacing w:before="199"/>
        <w:ind w:left="3749" w:right="14" w:hanging="3750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подготовки</w:t>
      </w:r>
    </w:p>
    <w:p w:rsidR="00610507" w:rsidRDefault="00610507">
      <w:pPr>
        <w:pStyle w:val="a3"/>
        <w:spacing w:before="1"/>
        <w:rPr>
          <w:b/>
          <w:sz w:val="22"/>
        </w:rPr>
      </w:pPr>
    </w:p>
    <w:p w:rsidR="00610507" w:rsidRDefault="00B55F59">
      <w:pPr>
        <w:pStyle w:val="a3"/>
        <w:spacing w:before="1"/>
        <w:ind w:left="532"/>
      </w:pPr>
      <w:r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2018–2021</w:t>
      </w:r>
      <w:r>
        <w:rPr>
          <w:spacing w:val="-2"/>
        </w:rPr>
        <w:t xml:space="preserve"> </w:t>
      </w:r>
      <w:r>
        <w:t>годы</w:t>
      </w:r>
    </w:p>
    <w:p w:rsidR="00610507" w:rsidRDefault="00610507">
      <w:pPr>
        <w:pStyle w:val="a3"/>
        <w:spacing w:before="4" w:after="1"/>
        <w:rPr>
          <w:sz w:val="12"/>
        </w:rPr>
      </w:pPr>
    </w:p>
    <w:tbl>
      <w:tblPr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"/>
        <w:gridCol w:w="3280"/>
        <w:gridCol w:w="1560"/>
        <w:gridCol w:w="1559"/>
        <w:gridCol w:w="1417"/>
      </w:tblGrid>
      <w:tr w:rsidR="00610507" w:rsidTr="00E73186">
        <w:trPr>
          <w:trHeight w:val="1362"/>
        </w:trPr>
        <w:tc>
          <w:tcPr>
            <w:tcW w:w="78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 w:line="360" w:lineRule="auto"/>
              <w:ind w:left="107" w:right="325"/>
              <w:rPr>
                <w:sz w:val="24"/>
              </w:rPr>
            </w:pPr>
            <w:r w:rsidRPr="00E73186">
              <w:rPr>
                <w:sz w:val="24"/>
              </w:rPr>
              <w:t>№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п/п</w:t>
            </w:r>
          </w:p>
        </w:tc>
        <w:tc>
          <w:tcPr>
            <w:tcW w:w="328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6"/>
              <w:rPr>
                <w:sz w:val="24"/>
              </w:rPr>
            </w:pPr>
            <w:r w:rsidRPr="00E73186">
              <w:rPr>
                <w:sz w:val="24"/>
              </w:rPr>
              <w:t>Параметры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статистики</w:t>
            </w:r>
          </w:p>
        </w:tc>
        <w:tc>
          <w:tcPr>
            <w:tcW w:w="156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9"/>
              <w:rPr>
                <w:sz w:val="24"/>
              </w:rPr>
            </w:pPr>
            <w:r w:rsidRPr="00E73186">
              <w:rPr>
                <w:sz w:val="24"/>
              </w:rPr>
              <w:t>2018–2019</w:t>
            </w:r>
          </w:p>
          <w:p w:rsidR="00610507" w:rsidRPr="00E73186" w:rsidRDefault="00B55F59" w:rsidP="00E73186">
            <w:pPr>
              <w:pStyle w:val="TableParagraph"/>
              <w:spacing w:before="5" w:line="410" w:lineRule="atLeast"/>
              <w:ind w:left="109" w:right="438" w:firstLine="62"/>
              <w:rPr>
                <w:sz w:val="24"/>
              </w:rPr>
            </w:pPr>
            <w:r w:rsidRPr="00E73186">
              <w:rPr>
                <w:spacing w:val="-1"/>
                <w:sz w:val="24"/>
              </w:rPr>
              <w:t>учебный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год</w:t>
            </w:r>
          </w:p>
        </w:tc>
        <w:tc>
          <w:tcPr>
            <w:tcW w:w="155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9"/>
              <w:rPr>
                <w:sz w:val="24"/>
              </w:rPr>
            </w:pPr>
            <w:r w:rsidRPr="00E73186">
              <w:rPr>
                <w:sz w:val="24"/>
              </w:rPr>
              <w:t>2019-2020</w:t>
            </w:r>
          </w:p>
          <w:p w:rsidR="00610507" w:rsidRPr="00E73186" w:rsidRDefault="00B55F59" w:rsidP="00E73186">
            <w:pPr>
              <w:pStyle w:val="TableParagraph"/>
              <w:spacing w:before="139"/>
              <w:ind w:left="109"/>
              <w:rPr>
                <w:sz w:val="24"/>
              </w:rPr>
            </w:pPr>
            <w:r w:rsidRPr="00E73186">
              <w:rPr>
                <w:sz w:val="24"/>
              </w:rPr>
              <w:t>учебный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  <w:p w:rsidR="00610507" w:rsidRPr="00E73186" w:rsidRDefault="00E3102F" w:rsidP="00E73186">
            <w:pPr>
              <w:pStyle w:val="TableParagraph"/>
              <w:spacing w:line="270" w:lineRule="exact"/>
              <w:rPr>
                <w:sz w:val="24"/>
              </w:rPr>
            </w:pPr>
            <w:r w:rsidRPr="00E73186">
              <w:rPr>
                <w:sz w:val="24"/>
              </w:rPr>
              <w:t>2020</w:t>
            </w:r>
            <w:r w:rsidR="00B55F59" w:rsidRPr="00E73186">
              <w:rPr>
                <w:sz w:val="24"/>
              </w:rPr>
              <w:t>-202</w:t>
            </w:r>
            <w:r w:rsidRPr="00E73186">
              <w:rPr>
                <w:sz w:val="24"/>
              </w:rPr>
              <w:t>1</w:t>
            </w:r>
          </w:p>
          <w:p w:rsidR="00610507" w:rsidRPr="00E73186" w:rsidRDefault="00B55F59" w:rsidP="00E73186">
            <w:pPr>
              <w:pStyle w:val="TableParagraph"/>
              <w:spacing w:before="139"/>
              <w:ind w:left="108"/>
              <w:rPr>
                <w:sz w:val="24"/>
              </w:rPr>
            </w:pPr>
            <w:r w:rsidRPr="00E73186">
              <w:rPr>
                <w:sz w:val="24"/>
              </w:rPr>
              <w:t>учебный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год</w:t>
            </w:r>
          </w:p>
        </w:tc>
      </w:tr>
      <w:tr w:rsidR="00610507" w:rsidTr="00E73186">
        <w:trPr>
          <w:trHeight w:val="1666"/>
        </w:trPr>
        <w:tc>
          <w:tcPr>
            <w:tcW w:w="786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ind w:left="107"/>
              <w:rPr>
                <w:sz w:val="24"/>
              </w:rPr>
            </w:pPr>
            <w:r w:rsidRPr="00E73186">
              <w:rPr>
                <w:sz w:val="24"/>
              </w:rPr>
              <w:t>1</w:t>
            </w:r>
          </w:p>
        </w:tc>
        <w:tc>
          <w:tcPr>
            <w:tcW w:w="3280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ind w:left="106" w:right="93"/>
              <w:jc w:val="both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детей,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обучавшихся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конец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учебного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года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(для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2021–2022</w:t>
            </w:r>
            <w:r w:rsidRPr="00E73186">
              <w:rPr>
                <w:spacing w:val="74"/>
                <w:sz w:val="24"/>
              </w:rPr>
              <w:t xml:space="preserve"> </w:t>
            </w:r>
            <w:r w:rsidRPr="00E73186">
              <w:rPr>
                <w:sz w:val="24"/>
              </w:rPr>
              <w:t>–</w:t>
            </w:r>
            <w:r w:rsidRPr="00E73186">
              <w:rPr>
                <w:spacing w:val="74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74"/>
                <w:sz w:val="24"/>
              </w:rPr>
              <w:t xml:space="preserve"> </w:t>
            </w:r>
            <w:r w:rsidRPr="00E73186">
              <w:rPr>
                <w:sz w:val="24"/>
              </w:rPr>
              <w:t>конец</w:t>
            </w:r>
          </w:p>
          <w:p w:rsidR="00610507" w:rsidRPr="00E73186" w:rsidRDefault="00B55F59" w:rsidP="00E73186">
            <w:pPr>
              <w:pStyle w:val="TableParagraph"/>
              <w:ind w:left="106"/>
              <w:jc w:val="both"/>
              <w:rPr>
                <w:sz w:val="24"/>
              </w:rPr>
            </w:pPr>
            <w:r w:rsidRPr="00E73186">
              <w:rPr>
                <w:sz w:val="24"/>
              </w:rPr>
              <w:t>2021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года),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том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числе: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610507" w:rsidRPr="00E73186" w:rsidRDefault="00E3102F" w:rsidP="00E73186">
            <w:pPr>
              <w:pStyle w:val="TableParagraph"/>
              <w:ind w:left="108"/>
              <w:rPr>
                <w:sz w:val="24"/>
              </w:rPr>
            </w:pPr>
            <w:r w:rsidRPr="00E73186">
              <w:rPr>
                <w:sz w:val="24"/>
              </w:rPr>
              <w:t>35</w:t>
            </w:r>
          </w:p>
        </w:tc>
      </w:tr>
      <w:tr w:rsidR="00610507" w:rsidTr="00E73186">
        <w:trPr>
          <w:trHeight w:val="542"/>
        </w:trPr>
        <w:tc>
          <w:tcPr>
            <w:tcW w:w="786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 w:rsidP="00E3102F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3102F">
            <w:pPr>
              <w:pStyle w:val="TableParagraph"/>
              <w:rPr>
                <w:sz w:val="24"/>
              </w:rPr>
            </w:pPr>
            <w:r w:rsidRPr="00E73186">
              <w:rPr>
                <w:sz w:val="24"/>
              </w:rPr>
              <w:t>–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начальная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школа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10507" w:rsidRPr="00E73186" w:rsidRDefault="00E3102F" w:rsidP="00E73186">
            <w:pPr>
              <w:pStyle w:val="TableParagraph"/>
              <w:ind w:left="108"/>
              <w:rPr>
                <w:sz w:val="24"/>
              </w:rPr>
            </w:pPr>
            <w:r w:rsidRPr="00E73186">
              <w:rPr>
                <w:sz w:val="24"/>
              </w:rPr>
              <w:t>14</w:t>
            </w:r>
          </w:p>
        </w:tc>
      </w:tr>
      <w:tr w:rsidR="00610507" w:rsidTr="00E73186">
        <w:trPr>
          <w:trHeight w:val="534"/>
        </w:trPr>
        <w:tc>
          <w:tcPr>
            <w:tcW w:w="786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 w:rsidP="00E3102F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ind w:left="106"/>
              <w:rPr>
                <w:sz w:val="24"/>
              </w:rPr>
            </w:pPr>
            <w:r w:rsidRPr="00E73186">
              <w:rPr>
                <w:sz w:val="24"/>
              </w:rPr>
              <w:t>–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основная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10507" w:rsidRPr="00E73186" w:rsidRDefault="00E3102F" w:rsidP="00E73186">
            <w:pPr>
              <w:pStyle w:val="TableParagraph"/>
              <w:ind w:left="108"/>
              <w:rPr>
                <w:sz w:val="24"/>
              </w:rPr>
            </w:pPr>
            <w:r w:rsidRPr="00E73186">
              <w:rPr>
                <w:sz w:val="24"/>
              </w:rPr>
              <w:t>21</w:t>
            </w:r>
          </w:p>
        </w:tc>
      </w:tr>
      <w:tr w:rsidR="00610507" w:rsidTr="00E73186">
        <w:trPr>
          <w:trHeight w:val="1025"/>
        </w:trPr>
        <w:tc>
          <w:tcPr>
            <w:tcW w:w="786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E73186">
              <w:rPr>
                <w:sz w:val="24"/>
              </w:rPr>
              <w:t>2</w:t>
            </w:r>
          </w:p>
        </w:tc>
        <w:tc>
          <w:tcPr>
            <w:tcW w:w="3280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549"/>
                <w:tab w:val="left" w:pos="2325"/>
              </w:tabs>
              <w:spacing w:before="114"/>
              <w:ind w:left="106" w:right="92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учеников,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оставленных</w:t>
            </w:r>
            <w:r w:rsidRPr="00E73186">
              <w:rPr>
                <w:sz w:val="24"/>
              </w:rPr>
              <w:tab/>
            </w:r>
            <w:r w:rsidRPr="00E73186">
              <w:rPr>
                <w:sz w:val="24"/>
              </w:rPr>
              <w:tab/>
            </w:r>
            <w:r w:rsidRPr="00E73186">
              <w:rPr>
                <w:spacing w:val="-2"/>
                <w:sz w:val="24"/>
              </w:rPr>
              <w:t>на</w:t>
            </w:r>
          </w:p>
          <w:p w:rsidR="00610507" w:rsidRPr="00E73186" w:rsidRDefault="00B55F59" w:rsidP="00E73186">
            <w:pPr>
              <w:pStyle w:val="TableParagraph"/>
              <w:ind w:left="106"/>
              <w:rPr>
                <w:sz w:val="24"/>
              </w:rPr>
            </w:pPr>
            <w:r w:rsidRPr="00E73186">
              <w:rPr>
                <w:sz w:val="24"/>
              </w:rPr>
              <w:t>повторное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обучение: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E3102F" w:rsidRPr="00E73186" w:rsidRDefault="00E3102F" w:rsidP="00E3102F">
            <w:pPr>
              <w:pStyle w:val="TableParagraph"/>
              <w:rPr>
                <w:sz w:val="26"/>
              </w:rPr>
            </w:pPr>
          </w:p>
          <w:p w:rsidR="00610507" w:rsidRPr="00E73186" w:rsidRDefault="00B55F59" w:rsidP="00E3102F">
            <w:pPr>
              <w:pStyle w:val="TableParagraph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</w:p>
        </w:tc>
      </w:tr>
      <w:tr w:rsidR="00610507" w:rsidTr="00E73186">
        <w:trPr>
          <w:trHeight w:val="542"/>
        </w:trPr>
        <w:tc>
          <w:tcPr>
            <w:tcW w:w="786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24"/>
              <w:ind w:left="106"/>
              <w:rPr>
                <w:sz w:val="24"/>
              </w:rPr>
            </w:pPr>
            <w:r w:rsidRPr="00E73186">
              <w:rPr>
                <w:sz w:val="24"/>
              </w:rPr>
              <w:t>–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начальная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школа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534"/>
        </w:trPr>
        <w:tc>
          <w:tcPr>
            <w:tcW w:w="786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6"/>
              <w:rPr>
                <w:sz w:val="24"/>
              </w:rPr>
            </w:pPr>
            <w:r w:rsidRPr="00E73186">
              <w:rPr>
                <w:sz w:val="24"/>
              </w:rPr>
              <w:t>–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основная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114"/>
              <w:ind w:left="109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114"/>
              <w:ind w:left="109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</w:p>
        </w:tc>
      </w:tr>
      <w:tr w:rsidR="00610507" w:rsidTr="00E73186">
        <w:trPr>
          <w:trHeight w:val="344"/>
        </w:trPr>
        <w:tc>
          <w:tcPr>
            <w:tcW w:w="786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3</w:t>
            </w:r>
          </w:p>
        </w:tc>
        <w:tc>
          <w:tcPr>
            <w:tcW w:w="3280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ind w:left="106"/>
              <w:rPr>
                <w:sz w:val="24"/>
              </w:rPr>
            </w:pPr>
            <w:r w:rsidRPr="00E73186">
              <w:rPr>
                <w:sz w:val="24"/>
              </w:rPr>
              <w:t>Не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получили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аттестата: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10507" w:rsidRPr="00E73186" w:rsidRDefault="00610507" w:rsidP="00E7318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5"/>
              <w:rPr>
                <w:sz w:val="36"/>
              </w:rPr>
            </w:pPr>
          </w:p>
          <w:p w:rsidR="00610507" w:rsidRPr="00E73186" w:rsidRDefault="00B55F59" w:rsidP="00E73186">
            <w:pPr>
              <w:pStyle w:val="TableParagraph"/>
              <w:ind w:left="10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</w:p>
        </w:tc>
      </w:tr>
      <w:tr w:rsidR="00610507" w:rsidTr="00E73186">
        <w:trPr>
          <w:trHeight w:val="663"/>
        </w:trPr>
        <w:tc>
          <w:tcPr>
            <w:tcW w:w="786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64"/>
              <w:ind w:left="106"/>
              <w:rPr>
                <w:sz w:val="24"/>
              </w:rPr>
            </w:pPr>
            <w:r w:rsidRPr="00E73186">
              <w:rPr>
                <w:sz w:val="24"/>
              </w:rPr>
              <w:t>–</w:t>
            </w:r>
            <w:r w:rsidRPr="00E73186">
              <w:rPr>
                <w:spacing w:val="20"/>
                <w:sz w:val="24"/>
              </w:rPr>
              <w:t xml:space="preserve"> </w:t>
            </w:r>
            <w:r w:rsidRPr="00E73186">
              <w:rPr>
                <w:sz w:val="24"/>
              </w:rPr>
              <w:t>об</w:t>
            </w:r>
            <w:r w:rsidRPr="00E73186">
              <w:rPr>
                <w:spacing w:val="78"/>
                <w:sz w:val="24"/>
              </w:rPr>
              <w:t xml:space="preserve"> </w:t>
            </w:r>
            <w:r w:rsidRPr="00E73186">
              <w:rPr>
                <w:sz w:val="24"/>
              </w:rPr>
              <w:t>основном</w:t>
            </w:r>
            <w:r w:rsidRPr="00E73186">
              <w:rPr>
                <w:spacing w:val="77"/>
                <w:sz w:val="24"/>
              </w:rPr>
              <w:t xml:space="preserve"> </w:t>
            </w:r>
            <w:r w:rsidRPr="00E73186">
              <w:rPr>
                <w:sz w:val="24"/>
              </w:rPr>
              <w:t>общем</w:t>
            </w:r>
          </w:p>
          <w:p w:rsidR="00610507" w:rsidRPr="00E73186" w:rsidRDefault="00E3102F" w:rsidP="00E73186">
            <w:pPr>
              <w:pStyle w:val="TableParagraph"/>
              <w:spacing w:before="137"/>
              <w:ind w:left="106"/>
              <w:rPr>
                <w:sz w:val="24"/>
              </w:rPr>
            </w:pPr>
            <w:r w:rsidRPr="00E73186">
              <w:rPr>
                <w:sz w:val="24"/>
              </w:rPr>
              <w:t>О</w:t>
            </w:r>
            <w:r w:rsidR="00B55F59" w:rsidRPr="00E73186">
              <w:rPr>
                <w:sz w:val="24"/>
              </w:rPr>
              <w:t>бразовании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1240"/>
        </w:trPr>
        <w:tc>
          <w:tcPr>
            <w:tcW w:w="78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E73186">
              <w:rPr>
                <w:sz w:val="24"/>
              </w:rPr>
              <w:t>4</w:t>
            </w:r>
          </w:p>
        </w:tc>
        <w:tc>
          <w:tcPr>
            <w:tcW w:w="3280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874"/>
              </w:tabs>
              <w:spacing w:line="360" w:lineRule="auto"/>
              <w:ind w:left="106" w:right="94"/>
              <w:rPr>
                <w:sz w:val="24"/>
              </w:rPr>
            </w:pPr>
            <w:r w:rsidRPr="00E73186">
              <w:rPr>
                <w:sz w:val="24"/>
              </w:rPr>
              <w:t>Получили</w:t>
            </w:r>
            <w:r w:rsidRPr="00E73186">
              <w:rPr>
                <w:spacing w:val="43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аттестат</w:t>
            </w:r>
            <w:r w:rsidRPr="00E73186">
              <w:rPr>
                <w:spacing w:val="43"/>
                <w:sz w:val="24"/>
              </w:rPr>
              <w:t xml:space="preserve"> </w:t>
            </w:r>
            <w:r w:rsidRPr="00E73186">
              <w:rPr>
                <w:sz w:val="24"/>
              </w:rPr>
              <w:t>об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основном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общем</w:t>
            </w:r>
          </w:p>
          <w:p w:rsidR="00610507" w:rsidRPr="00E73186" w:rsidRDefault="00B55F59" w:rsidP="00E73186">
            <w:pPr>
              <w:pStyle w:val="TableParagraph"/>
              <w:ind w:left="106"/>
              <w:rPr>
                <w:sz w:val="24"/>
              </w:rPr>
            </w:pPr>
            <w:r w:rsidRPr="00E73186">
              <w:rPr>
                <w:sz w:val="24"/>
              </w:rPr>
              <w:t>образовании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73186">
              <w:rPr>
                <w:sz w:val="24"/>
              </w:rPr>
              <w:t>7</w:t>
            </w:r>
          </w:p>
        </w:tc>
      </w:tr>
    </w:tbl>
    <w:p w:rsidR="00610507" w:rsidRDefault="00610507">
      <w:pPr>
        <w:spacing w:line="270" w:lineRule="exact"/>
        <w:rPr>
          <w:sz w:val="24"/>
        </w:rPr>
        <w:sectPr w:rsidR="00610507">
          <w:pgSz w:w="11910" w:h="16840"/>
          <w:pgMar w:top="620" w:right="300" w:bottom="1180" w:left="600" w:header="0" w:footer="901" w:gutter="0"/>
          <w:cols w:space="720"/>
        </w:sectPr>
      </w:pPr>
    </w:p>
    <w:p w:rsidR="00610507" w:rsidRDefault="00B55F59">
      <w:pPr>
        <w:pStyle w:val="a3"/>
        <w:spacing w:before="4" w:line="360" w:lineRule="auto"/>
        <w:ind w:left="532" w:right="1119"/>
      </w:pPr>
      <w:r>
        <w:lastRenderedPageBreak/>
        <w:t>Приведенная статистика показывает, что в целом контингент обучающихся сохраняется.</w:t>
      </w:r>
      <w:r>
        <w:rPr>
          <w:spacing w:val="1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объективным</w:t>
      </w:r>
      <w:r>
        <w:rPr>
          <w:spacing w:val="-5"/>
        </w:rPr>
        <w:t xml:space="preserve"> </w:t>
      </w:r>
      <w:r>
        <w:t>причинам</w:t>
      </w:r>
      <w:r>
        <w:rPr>
          <w:spacing w:val="-4"/>
        </w:rPr>
        <w:t xml:space="preserve"> </w:t>
      </w:r>
      <w:r>
        <w:t>(смена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жительства).</w:t>
      </w:r>
      <w:r>
        <w:rPr>
          <w:spacing w:val="-57"/>
        </w:rPr>
        <w:t xml:space="preserve"> </w:t>
      </w:r>
      <w:r>
        <w:t>Для сохранения и увеличения контингента обучающихся ведется постоянная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-1"/>
        </w:rPr>
        <w:t xml:space="preserve"> </w:t>
      </w:r>
      <w:r>
        <w:t>работа: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before="139" w:line="360" w:lineRule="auto"/>
        <w:ind w:right="1864" w:firstLine="0"/>
        <w:rPr>
          <w:sz w:val="24"/>
        </w:rPr>
      </w:pPr>
      <w:r>
        <w:rPr>
          <w:sz w:val="24"/>
        </w:rPr>
        <w:t>проводятся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(законных представителей) 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Школы;</w:t>
      </w:r>
    </w:p>
    <w:p w:rsidR="00610507" w:rsidRDefault="00B55F59">
      <w:pPr>
        <w:pStyle w:val="a4"/>
        <w:numPr>
          <w:ilvl w:val="0"/>
          <w:numId w:val="6"/>
        </w:numPr>
        <w:tabs>
          <w:tab w:val="left" w:pos="673"/>
        </w:tabs>
        <w:spacing w:line="360" w:lineRule="auto"/>
        <w:ind w:right="1767" w:firstLine="0"/>
        <w:rPr>
          <w:sz w:val="24"/>
        </w:rPr>
      </w:pPr>
      <w:r>
        <w:rPr>
          <w:sz w:val="24"/>
        </w:rPr>
        <w:t>ежегодно публикуются данные самообследования об итогах деятельности школы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610507" w:rsidRDefault="00B55F59">
      <w:pPr>
        <w:pStyle w:val="a3"/>
        <w:spacing w:before="1"/>
        <w:ind w:left="532"/>
      </w:pPr>
      <w:r>
        <w:t>Профильного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нет.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532"/>
      </w:pPr>
      <w:r>
        <w:t>Краткий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знаний.</w:t>
      </w:r>
    </w:p>
    <w:p w:rsidR="00610507" w:rsidRDefault="00610507">
      <w:pPr>
        <w:pStyle w:val="a3"/>
        <w:rPr>
          <w:sz w:val="26"/>
        </w:rPr>
      </w:pPr>
    </w:p>
    <w:p w:rsidR="00610507" w:rsidRDefault="00610507">
      <w:pPr>
        <w:pStyle w:val="a3"/>
        <w:rPr>
          <w:sz w:val="26"/>
        </w:rPr>
      </w:pPr>
    </w:p>
    <w:p w:rsidR="00610507" w:rsidRDefault="00B55F59">
      <w:pPr>
        <w:pStyle w:val="1"/>
        <w:spacing w:before="199"/>
        <w:ind w:right="2076"/>
        <w:jc w:val="center"/>
      </w:pPr>
      <w:r>
        <w:t>Сравнительная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обучения</w:t>
      </w:r>
    </w:p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spacing w:before="1"/>
        <w:rPr>
          <w:b/>
          <w:sz w:val="14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1901"/>
        <w:gridCol w:w="1901"/>
        <w:gridCol w:w="1899"/>
      </w:tblGrid>
      <w:tr w:rsidR="00610507" w:rsidTr="00E73186">
        <w:trPr>
          <w:trHeight w:val="532"/>
        </w:trPr>
        <w:tc>
          <w:tcPr>
            <w:tcW w:w="281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409" w:right="403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Учебный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год</w:t>
            </w:r>
          </w:p>
        </w:tc>
        <w:tc>
          <w:tcPr>
            <w:tcW w:w="190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409" w:right="397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2018-2019</w:t>
            </w:r>
          </w:p>
        </w:tc>
        <w:tc>
          <w:tcPr>
            <w:tcW w:w="190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406" w:right="399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2019-2020</w:t>
            </w:r>
          </w:p>
        </w:tc>
        <w:tc>
          <w:tcPr>
            <w:tcW w:w="189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409" w:right="40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2020-2021</w:t>
            </w:r>
          </w:p>
        </w:tc>
      </w:tr>
      <w:tr w:rsidR="00E3102F" w:rsidTr="00E73186">
        <w:trPr>
          <w:trHeight w:val="534"/>
        </w:trPr>
        <w:tc>
          <w:tcPr>
            <w:tcW w:w="2816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11" w:right="402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На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«5»</w:t>
            </w:r>
          </w:p>
        </w:tc>
        <w:tc>
          <w:tcPr>
            <w:tcW w:w="1901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397"/>
              <w:jc w:val="center"/>
              <w:rPr>
                <w:sz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6" w:right="399"/>
              <w:jc w:val="center"/>
              <w:rPr>
                <w:sz w:val="24"/>
              </w:rPr>
            </w:pPr>
          </w:p>
        </w:tc>
        <w:tc>
          <w:tcPr>
            <w:tcW w:w="1899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40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3,5</w:t>
            </w:r>
          </w:p>
        </w:tc>
      </w:tr>
      <w:tr w:rsidR="00E3102F" w:rsidTr="00E73186">
        <w:trPr>
          <w:trHeight w:val="534"/>
        </w:trPr>
        <w:tc>
          <w:tcPr>
            <w:tcW w:w="2816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11" w:right="401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На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«4»</w:t>
            </w:r>
            <w:r w:rsidRPr="00E73186">
              <w:rPr>
                <w:spacing w:val="-9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4"/>
                <w:sz w:val="24"/>
              </w:rPr>
              <w:t xml:space="preserve"> </w:t>
            </w:r>
            <w:r w:rsidRPr="00E73186">
              <w:rPr>
                <w:sz w:val="24"/>
              </w:rPr>
              <w:t>«5»</w:t>
            </w:r>
          </w:p>
        </w:tc>
        <w:tc>
          <w:tcPr>
            <w:tcW w:w="1901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397"/>
              <w:jc w:val="center"/>
              <w:rPr>
                <w:sz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399"/>
              <w:jc w:val="center"/>
              <w:rPr>
                <w:sz w:val="24"/>
              </w:rPr>
            </w:pPr>
          </w:p>
        </w:tc>
        <w:tc>
          <w:tcPr>
            <w:tcW w:w="1899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40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61%</w:t>
            </w:r>
          </w:p>
        </w:tc>
      </w:tr>
      <w:tr w:rsidR="00E3102F" w:rsidTr="00E73186">
        <w:trPr>
          <w:trHeight w:val="532"/>
        </w:trPr>
        <w:tc>
          <w:tcPr>
            <w:tcW w:w="2816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11" w:right="403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Качество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обучения</w:t>
            </w:r>
          </w:p>
        </w:tc>
        <w:tc>
          <w:tcPr>
            <w:tcW w:w="1901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397"/>
              <w:jc w:val="center"/>
              <w:rPr>
                <w:sz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6" w:right="399"/>
              <w:jc w:val="center"/>
              <w:rPr>
                <w:sz w:val="24"/>
              </w:rPr>
            </w:pPr>
          </w:p>
        </w:tc>
        <w:tc>
          <w:tcPr>
            <w:tcW w:w="1899" w:type="dxa"/>
            <w:shd w:val="clear" w:color="auto" w:fill="auto"/>
          </w:tcPr>
          <w:p w:rsidR="00E3102F" w:rsidRPr="00E73186" w:rsidRDefault="00E3102F" w:rsidP="00E73186">
            <w:pPr>
              <w:pStyle w:val="TableParagraph"/>
              <w:spacing w:before="114"/>
              <w:ind w:left="409" w:right="40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64,5%</w:t>
            </w:r>
          </w:p>
        </w:tc>
      </w:tr>
    </w:tbl>
    <w:p w:rsidR="00610507" w:rsidRDefault="00610507">
      <w:pPr>
        <w:pStyle w:val="a3"/>
        <w:rPr>
          <w:b/>
          <w:sz w:val="26"/>
        </w:rPr>
      </w:pPr>
    </w:p>
    <w:p w:rsidR="00610507" w:rsidRDefault="00610507">
      <w:pPr>
        <w:pStyle w:val="a3"/>
        <w:rPr>
          <w:b/>
          <w:sz w:val="26"/>
        </w:rPr>
      </w:pPr>
    </w:p>
    <w:p w:rsidR="00610507" w:rsidRDefault="00610507">
      <w:pPr>
        <w:pStyle w:val="a3"/>
        <w:spacing w:before="8"/>
        <w:rPr>
          <w:b/>
          <w:sz w:val="29"/>
        </w:rPr>
      </w:pPr>
    </w:p>
    <w:p w:rsidR="00610507" w:rsidRDefault="00B55F59">
      <w:pPr>
        <w:spacing w:line="360" w:lineRule="auto"/>
        <w:ind w:left="2059" w:right="2079"/>
        <w:jc w:val="center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ООШ </w:t>
      </w:r>
      <w:r w:rsidR="00E378BD">
        <w:rPr>
          <w:b/>
          <w:sz w:val="24"/>
        </w:rPr>
        <w:t>д. Нижний Аллагуват</w:t>
      </w:r>
      <w:r>
        <w:rPr>
          <w:b/>
          <w:sz w:val="24"/>
        </w:rPr>
        <w:t xml:space="preserve"> за 2020-2021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rPr>
          <w:b/>
          <w:sz w:val="16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469"/>
        <w:gridCol w:w="1443"/>
        <w:gridCol w:w="1445"/>
        <w:gridCol w:w="1666"/>
        <w:gridCol w:w="1525"/>
        <w:gridCol w:w="1066"/>
      </w:tblGrid>
      <w:tr w:rsidR="00610507" w:rsidTr="00E73186">
        <w:trPr>
          <w:trHeight w:val="1898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left="217" w:right="210"/>
              <w:jc w:val="center"/>
            </w:pPr>
            <w:r>
              <w:t>классы</w:t>
            </w:r>
          </w:p>
        </w:tc>
        <w:tc>
          <w:tcPr>
            <w:tcW w:w="1469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360" w:lineRule="auto"/>
              <w:ind w:left="133" w:right="121"/>
              <w:jc w:val="center"/>
            </w:pPr>
            <w:r>
              <w:t>Количество</w:t>
            </w:r>
            <w:r w:rsidRPr="00E73186">
              <w:rPr>
                <w:spacing w:val="1"/>
              </w:rPr>
              <w:t xml:space="preserve"> </w:t>
            </w:r>
            <w:r>
              <w:t>обучающихс</w:t>
            </w:r>
            <w:r w:rsidRPr="00E73186"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1443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360" w:lineRule="auto"/>
              <w:ind w:left="337" w:right="324" w:hanging="2"/>
              <w:jc w:val="center"/>
            </w:pPr>
            <w:r>
              <w:t>Кол-во</w:t>
            </w:r>
            <w:r w:rsidRPr="00E73186">
              <w:rPr>
                <w:spacing w:val="1"/>
              </w:rPr>
              <w:t xml:space="preserve"> </w:t>
            </w:r>
            <w:r>
              <w:t>обуч-ся,</w:t>
            </w:r>
          </w:p>
          <w:p w:rsidR="00610507" w:rsidRDefault="00B55F59" w:rsidP="00E73186">
            <w:pPr>
              <w:pStyle w:val="TableParagraph"/>
              <w:spacing w:line="360" w:lineRule="auto"/>
              <w:ind w:left="128" w:right="114"/>
              <w:jc w:val="center"/>
            </w:pPr>
            <w:r>
              <w:t>успевающих</w:t>
            </w:r>
            <w:r w:rsidRPr="00E73186">
              <w:rPr>
                <w:spacing w:val="-52"/>
              </w:rPr>
              <w:t xml:space="preserve"> </w:t>
            </w:r>
            <w:r>
              <w:t>на</w:t>
            </w:r>
            <w:r w:rsidRPr="00E73186">
              <w:rPr>
                <w:spacing w:val="1"/>
              </w:rPr>
              <w:t xml:space="preserve"> </w:t>
            </w:r>
            <w:r>
              <w:t>«5»</w:t>
            </w: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360" w:lineRule="auto"/>
              <w:ind w:left="337" w:right="324" w:hanging="2"/>
              <w:jc w:val="center"/>
            </w:pPr>
            <w:r>
              <w:t>Кол-во</w:t>
            </w:r>
            <w:r w:rsidRPr="00E73186">
              <w:rPr>
                <w:spacing w:val="1"/>
              </w:rPr>
              <w:t xml:space="preserve"> </w:t>
            </w:r>
            <w:r>
              <w:t>обуч-ся,</w:t>
            </w:r>
          </w:p>
          <w:p w:rsidR="00610507" w:rsidRDefault="00B55F59" w:rsidP="00E73186">
            <w:pPr>
              <w:pStyle w:val="TableParagraph"/>
              <w:spacing w:line="360" w:lineRule="auto"/>
              <w:ind w:left="128" w:right="113"/>
              <w:jc w:val="center"/>
            </w:pPr>
            <w:r>
              <w:t>успевающих</w:t>
            </w:r>
            <w:r w:rsidRPr="00E73186">
              <w:rPr>
                <w:spacing w:val="-52"/>
              </w:rPr>
              <w:t xml:space="preserve"> </w:t>
            </w:r>
            <w:r>
              <w:t>на</w:t>
            </w:r>
          </w:p>
          <w:p w:rsidR="00610507" w:rsidRDefault="00B55F59" w:rsidP="00E73186">
            <w:pPr>
              <w:pStyle w:val="TableParagraph"/>
              <w:ind w:left="122" w:right="113"/>
              <w:jc w:val="center"/>
            </w:pPr>
            <w:r>
              <w:t>«4»</w:t>
            </w:r>
            <w:r w:rsidRPr="00E73186">
              <w:rPr>
                <w:spacing w:val="-5"/>
              </w:rPr>
              <w:t xml:space="preserve"> </w:t>
            </w:r>
            <w:r>
              <w:t>и</w:t>
            </w:r>
            <w:r w:rsidRPr="00E73186">
              <w:rPr>
                <w:spacing w:val="1"/>
              </w:rPr>
              <w:t xml:space="preserve"> </w:t>
            </w:r>
            <w:r>
              <w:t>«5»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360" w:lineRule="auto"/>
              <w:ind w:left="128" w:right="104" w:firstLine="374"/>
            </w:pPr>
            <w:r>
              <w:t>Кол-во</w:t>
            </w:r>
            <w:r w:rsidRPr="00E73186">
              <w:rPr>
                <w:spacing w:val="1"/>
              </w:rPr>
              <w:t xml:space="preserve"> </w:t>
            </w:r>
            <w:r>
              <w:t>неуспевающих</w:t>
            </w: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360" w:lineRule="auto"/>
              <w:ind w:left="155" w:right="143"/>
              <w:jc w:val="center"/>
            </w:pPr>
            <w:r>
              <w:t>Успеваемост</w:t>
            </w:r>
            <w:r w:rsidRPr="00E73186">
              <w:rPr>
                <w:spacing w:val="-52"/>
              </w:rPr>
              <w:t xml:space="preserve"> </w:t>
            </w:r>
            <w:r>
              <w:t>ь,</w:t>
            </w:r>
          </w:p>
          <w:p w:rsidR="00610507" w:rsidRDefault="00B55F59" w:rsidP="00E73186">
            <w:pPr>
              <w:pStyle w:val="TableParagraph"/>
              <w:spacing w:line="252" w:lineRule="exact"/>
              <w:ind w:left="149" w:right="143"/>
              <w:jc w:val="center"/>
            </w:pPr>
            <w:r>
              <w:t>в</w:t>
            </w:r>
            <w:r w:rsidRPr="00E73186">
              <w:rPr>
                <w:spacing w:val="-1"/>
              </w:rPr>
              <w:t xml:space="preserve"> </w:t>
            </w:r>
            <w:r>
              <w:t>%</w:t>
            </w:r>
          </w:p>
        </w:tc>
        <w:tc>
          <w:tcPr>
            <w:tcW w:w="106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360" w:lineRule="auto"/>
              <w:ind w:left="157" w:right="144"/>
              <w:jc w:val="center"/>
            </w:pPr>
            <w:r>
              <w:t>Качеств</w:t>
            </w:r>
            <w:r w:rsidRPr="00E73186">
              <w:rPr>
                <w:spacing w:val="-52"/>
              </w:rPr>
              <w:t xml:space="preserve"> </w:t>
            </w:r>
            <w:r>
              <w:t>о</w:t>
            </w:r>
          </w:p>
          <w:p w:rsidR="00610507" w:rsidRDefault="00B55F59" w:rsidP="00E73186">
            <w:pPr>
              <w:pStyle w:val="TableParagraph"/>
              <w:spacing w:line="252" w:lineRule="exact"/>
              <w:ind w:left="152" w:right="144"/>
              <w:jc w:val="center"/>
            </w:pPr>
            <w:r>
              <w:t>в</w:t>
            </w:r>
            <w:r w:rsidRPr="00E73186"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610507" w:rsidTr="00E73186">
        <w:trPr>
          <w:trHeight w:val="378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1469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8"/>
              <w:jc w:val="center"/>
            </w:pPr>
            <w:r>
              <w:t>3</w:t>
            </w:r>
          </w:p>
        </w:tc>
        <w:tc>
          <w:tcPr>
            <w:tcW w:w="1443" w:type="dxa"/>
            <w:shd w:val="clear" w:color="auto" w:fill="auto"/>
          </w:tcPr>
          <w:p w:rsidR="00610507" w:rsidRDefault="00610507" w:rsidP="00E73186">
            <w:pPr>
              <w:pStyle w:val="TableParagraph"/>
              <w:spacing w:line="247" w:lineRule="exact"/>
              <w:ind w:right="653"/>
              <w:jc w:val="right"/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right="653"/>
              <w:jc w:val="right"/>
            </w:pPr>
            <w:r>
              <w:t>2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57" w:right="143"/>
              <w:jc w:val="center"/>
            </w:pPr>
            <w:r>
              <w:t>66,6</w:t>
            </w:r>
          </w:p>
        </w:tc>
      </w:tr>
      <w:tr w:rsidR="00610507" w:rsidTr="00E73186">
        <w:trPr>
          <w:trHeight w:val="381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left="7"/>
              <w:jc w:val="center"/>
            </w:pPr>
            <w:r>
              <w:t>3</w:t>
            </w:r>
          </w:p>
        </w:tc>
        <w:tc>
          <w:tcPr>
            <w:tcW w:w="1469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9" w:lineRule="exact"/>
              <w:ind w:left="8"/>
              <w:jc w:val="center"/>
            </w:pPr>
            <w:r>
              <w:t>7</w:t>
            </w:r>
          </w:p>
        </w:tc>
        <w:tc>
          <w:tcPr>
            <w:tcW w:w="1443" w:type="dxa"/>
            <w:shd w:val="clear" w:color="auto" w:fill="auto"/>
          </w:tcPr>
          <w:p w:rsidR="00610507" w:rsidRDefault="00610507" w:rsidP="00E73186">
            <w:pPr>
              <w:pStyle w:val="TableParagraph"/>
              <w:spacing w:line="249" w:lineRule="exact"/>
              <w:ind w:right="653"/>
              <w:jc w:val="right"/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9" w:lineRule="exact"/>
              <w:ind w:right="653"/>
              <w:jc w:val="right"/>
            </w:pPr>
            <w:r>
              <w:t>3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9" w:lineRule="exact"/>
              <w:ind w:left="157" w:right="143"/>
              <w:jc w:val="center"/>
            </w:pPr>
            <w:r>
              <w:t>42,8</w:t>
            </w:r>
          </w:p>
        </w:tc>
      </w:tr>
      <w:tr w:rsidR="00610507" w:rsidTr="00E73186">
        <w:trPr>
          <w:trHeight w:val="378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469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1443" w:type="dxa"/>
            <w:shd w:val="clear" w:color="auto" w:fill="auto"/>
          </w:tcPr>
          <w:p w:rsidR="00610507" w:rsidRDefault="00610507" w:rsidP="00E73186">
            <w:pPr>
              <w:pStyle w:val="TableParagraph"/>
              <w:spacing w:line="247" w:lineRule="exact"/>
              <w:ind w:right="653"/>
              <w:jc w:val="right"/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right="653"/>
              <w:jc w:val="right"/>
            </w:pPr>
            <w:r>
              <w:t>1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610507">
            <w:pPr>
              <w:pStyle w:val="TableParagraph"/>
            </w:pP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55" w:right="144"/>
              <w:jc w:val="center"/>
            </w:pPr>
            <w:r>
              <w:t>50</w:t>
            </w:r>
          </w:p>
        </w:tc>
      </w:tr>
      <w:tr w:rsidR="00610507" w:rsidTr="00E73186">
        <w:trPr>
          <w:trHeight w:val="378"/>
        </w:trPr>
        <w:tc>
          <w:tcPr>
            <w:tcW w:w="1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left="217" w:right="208"/>
              <w:jc w:val="center"/>
              <w:rPr>
                <w:b/>
              </w:rPr>
            </w:pPr>
            <w:r w:rsidRPr="00E73186">
              <w:rPr>
                <w:b/>
              </w:rPr>
              <w:t>2-4</w:t>
            </w:r>
          </w:p>
        </w:tc>
        <w:tc>
          <w:tcPr>
            <w:tcW w:w="1469" w:type="dxa"/>
            <w:shd w:val="clear" w:color="auto" w:fill="auto"/>
          </w:tcPr>
          <w:p w:rsidR="00610507" w:rsidRPr="00E73186" w:rsidRDefault="00E076F4" w:rsidP="00E73186">
            <w:pPr>
              <w:pStyle w:val="TableParagraph"/>
              <w:spacing w:line="251" w:lineRule="exact"/>
              <w:ind w:left="129" w:right="121"/>
              <w:jc w:val="center"/>
              <w:rPr>
                <w:b/>
              </w:rPr>
            </w:pPr>
            <w:r w:rsidRPr="00E73186">
              <w:rPr>
                <w:b/>
              </w:rPr>
              <w:t>12</w:t>
            </w:r>
          </w:p>
        </w:tc>
        <w:tc>
          <w:tcPr>
            <w:tcW w:w="1443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line="251" w:lineRule="exact"/>
              <w:ind w:right="653"/>
              <w:jc w:val="right"/>
              <w:rPr>
                <w:b/>
              </w:rPr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Pr="00E73186" w:rsidRDefault="00E076F4" w:rsidP="00E73186">
            <w:pPr>
              <w:pStyle w:val="TableParagraph"/>
              <w:spacing w:line="251" w:lineRule="exact"/>
              <w:ind w:right="653"/>
              <w:jc w:val="right"/>
              <w:rPr>
                <w:b/>
              </w:rPr>
            </w:pPr>
            <w:r w:rsidRPr="00E73186">
              <w:rPr>
                <w:b/>
              </w:rPr>
              <w:t>6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 w:rsidRPr="00E73186">
              <w:rPr>
                <w:b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right="587"/>
              <w:jc w:val="right"/>
              <w:rPr>
                <w:b/>
              </w:rPr>
            </w:pPr>
            <w:r w:rsidRPr="00E73186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Pr="00E73186" w:rsidRDefault="00E076F4" w:rsidP="00E73186">
            <w:pPr>
              <w:pStyle w:val="TableParagraph"/>
              <w:spacing w:line="251" w:lineRule="exact"/>
              <w:ind w:left="157" w:right="143"/>
              <w:jc w:val="center"/>
              <w:rPr>
                <w:b/>
              </w:rPr>
            </w:pPr>
            <w:r w:rsidRPr="00E73186">
              <w:rPr>
                <w:b/>
              </w:rPr>
              <w:t>50</w:t>
            </w:r>
          </w:p>
        </w:tc>
      </w:tr>
      <w:tr w:rsidR="00610507" w:rsidTr="00E73186">
        <w:trPr>
          <w:trHeight w:val="381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1469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29" w:right="121"/>
              <w:jc w:val="center"/>
            </w:pPr>
            <w:r>
              <w:t>6</w:t>
            </w:r>
          </w:p>
        </w:tc>
        <w:tc>
          <w:tcPr>
            <w:tcW w:w="1443" w:type="dxa"/>
            <w:shd w:val="clear" w:color="auto" w:fill="auto"/>
          </w:tcPr>
          <w:p w:rsidR="00610507" w:rsidRDefault="00610507" w:rsidP="00E73186">
            <w:pPr>
              <w:pStyle w:val="TableParagraph"/>
              <w:spacing w:line="247" w:lineRule="exact"/>
              <w:ind w:right="671"/>
              <w:jc w:val="right"/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right="653"/>
              <w:jc w:val="right"/>
            </w:pPr>
            <w:r>
              <w:t>4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55" w:right="144"/>
              <w:jc w:val="center"/>
            </w:pPr>
            <w:r>
              <w:t>66,6</w:t>
            </w:r>
          </w:p>
        </w:tc>
      </w:tr>
    </w:tbl>
    <w:p w:rsidR="00610507" w:rsidRDefault="00610507">
      <w:pPr>
        <w:spacing w:line="247" w:lineRule="exact"/>
        <w:jc w:val="center"/>
        <w:sectPr w:rsidR="00610507">
          <w:pgSz w:w="11910" w:h="16840"/>
          <w:pgMar w:top="680" w:right="300" w:bottom="1180" w:left="600" w:header="0" w:footer="901" w:gutter="0"/>
          <w:cols w:space="720"/>
        </w:sect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469"/>
        <w:gridCol w:w="1443"/>
        <w:gridCol w:w="1445"/>
        <w:gridCol w:w="1666"/>
        <w:gridCol w:w="1525"/>
        <w:gridCol w:w="1066"/>
      </w:tblGrid>
      <w:tr w:rsidR="00610507" w:rsidTr="00E73186">
        <w:trPr>
          <w:trHeight w:val="381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left="7"/>
              <w:jc w:val="center"/>
            </w:pPr>
            <w:r>
              <w:lastRenderedPageBreak/>
              <w:t>6</w:t>
            </w:r>
          </w:p>
        </w:tc>
        <w:tc>
          <w:tcPr>
            <w:tcW w:w="1469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9" w:lineRule="exact"/>
              <w:ind w:left="129" w:right="121"/>
              <w:jc w:val="center"/>
            </w:pPr>
            <w:r>
              <w:t>5</w:t>
            </w:r>
          </w:p>
        </w:tc>
        <w:tc>
          <w:tcPr>
            <w:tcW w:w="1443" w:type="dxa"/>
            <w:shd w:val="clear" w:color="auto" w:fill="auto"/>
          </w:tcPr>
          <w:p w:rsidR="00610507" w:rsidRDefault="00610507" w:rsidP="00E73186">
            <w:pPr>
              <w:pStyle w:val="TableParagraph"/>
              <w:spacing w:line="249" w:lineRule="exact"/>
              <w:ind w:right="653"/>
              <w:jc w:val="right"/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9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9" w:lineRule="exact"/>
              <w:ind w:left="155" w:right="144"/>
              <w:jc w:val="center"/>
            </w:pPr>
            <w:r>
              <w:t>60</w:t>
            </w:r>
          </w:p>
        </w:tc>
      </w:tr>
      <w:tr w:rsidR="00610507" w:rsidTr="00E73186">
        <w:trPr>
          <w:trHeight w:val="378"/>
        </w:trPr>
        <w:tc>
          <w:tcPr>
            <w:tcW w:w="1136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1469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29" w:right="121"/>
              <w:jc w:val="center"/>
            </w:pPr>
            <w:r>
              <w:t>3</w:t>
            </w:r>
          </w:p>
        </w:tc>
        <w:tc>
          <w:tcPr>
            <w:tcW w:w="1443" w:type="dxa"/>
            <w:shd w:val="clear" w:color="auto" w:fill="auto"/>
          </w:tcPr>
          <w:p w:rsidR="00610507" w:rsidRDefault="00610507" w:rsidP="00E73186">
            <w:pPr>
              <w:pStyle w:val="TableParagraph"/>
              <w:spacing w:line="247" w:lineRule="exact"/>
              <w:ind w:right="671"/>
              <w:jc w:val="right"/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57" w:right="143"/>
              <w:jc w:val="center"/>
            </w:pPr>
            <w:r>
              <w:t>66,6</w:t>
            </w:r>
          </w:p>
        </w:tc>
      </w:tr>
      <w:tr w:rsidR="00610507" w:rsidTr="00E73186">
        <w:trPr>
          <w:trHeight w:val="376"/>
        </w:trPr>
        <w:tc>
          <w:tcPr>
            <w:tcW w:w="1136" w:type="dxa"/>
            <w:tcBorders>
              <w:bottom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1469" w:type="dxa"/>
            <w:tcBorders>
              <w:bottom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29" w:right="121"/>
              <w:jc w:val="center"/>
            </w:pPr>
            <w:r>
              <w:t>7</w:t>
            </w:r>
          </w:p>
        </w:tc>
        <w:tc>
          <w:tcPr>
            <w:tcW w:w="1443" w:type="dxa"/>
            <w:tcBorders>
              <w:bottom w:val="single" w:sz="6" w:space="0" w:color="000000"/>
            </w:tcBorders>
            <w:shd w:val="clear" w:color="auto" w:fill="auto"/>
          </w:tcPr>
          <w:p w:rsidR="00610507" w:rsidRDefault="00610507" w:rsidP="00E73186">
            <w:pPr>
              <w:pStyle w:val="TableParagraph"/>
              <w:spacing w:line="247" w:lineRule="exact"/>
              <w:ind w:right="671"/>
              <w:jc w:val="right"/>
            </w:pPr>
          </w:p>
        </w:tc>
        <w:tc>
          <w:tcPr>
            <w:tcW w:w="14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tcBorders>
              <w:bottom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7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  <w:shd w:val="clear" w:color="auto" w:fill="auto"/>
          </w:tcPr>
          <w:p w:rsidR="00610507" w:rsidRDefault="00E076F4" w:rsidP="00E73186">
            <w:pPr>
              <w:pStyle w:val="TableParagraph"/>
              <w:spacing w:line="247" w:lineRule="exact"/>
              <w:ind w:left="157" w:right="143"/>
              <w:jc w:val="center"/>
            </w:pPr>
            <w:r>
              <w:t>42,8</w:t>
            </w:r>
          </w:p>
        </w:tc>
      </w:tr>
      <w:tr w:rsidR="00610507" w:rsidTr="00E73186">
        <w:trPr>
          <w:trHeight w:val="378"/>
        </w:trPr>
        <w:tc>
          <w:tcPr>
            <w:tcW w:w="1136" w:type="dxa"/>
            <w:tcBorders>
              <w:top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4" w:lineRule="exact"/>
              <w:ind w:left="7"/>
              <w:jc w:val="center"/>
            </w:pPr>
            <w:r>
              <w:t>9</w:t>
            </w:r>
          </w:p>
        </w:tc>
        <w:tc>
          <w:tcPr>
            <w:tcW w:w="1469" w:type="dxa"/>
            <w:tcBorders>
              <w:top w:val="single" w:sz="6" w:space="0" w:color="000000"/>
            </w:tcBorders>
            <w:shd w:val="clear" w:color="auto" w:fill="auto"/>
          </w:tcPr>
          <w:p w:rsidR="00610507" w:rsidRDefault="00610507" w:rsidP="00E73186">
            <w:pPr>
              <w:pStyle w:val="TableParagraph"/>
              <w:spacing w:line="244" w:lineRule="exact"/>
              <w:ind w:left="8"/>
              <w:jc w:val="center"/>
            </w:pPr>
          </w:p>
        </w:tc>
        <w:tc>
          <w:tcPr>
            <w:tcW w:w="1443" w:type="dxa"/>
            <w:tcBorders>
              <w:top w:val="single" w:sz="6" w:space="0" w:color="000000"/>
            </w:tcBorders>
            <w:shd w:val="clear" w:color="auto" w:fill="auto"/>
          </w:tcPr>
          <w:p w:rsidR="00610507" w:rsidRDefault="00610507" w:rsidP="00E73186">
            <w:pPr>
              <w:pStyle w:val="TableParagraph"/>
              <w:spacing w:line="244" w:lineRule="exact"/>
              <w:ind w:right="671"/>
              <w:jc w:val="right"/>
            </w:pPr>
          </w:p>
        </w:tc>
        <w:tc>
          <w:tcPr>
            <w:tcW w:w="144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10507" w:rsidRDefault="00610507" w:rsidP="00E73186">
            <w:pPr>
              <w:pStyle w:val="TableParagraph"/>
              <w:spacing w:line="244" w:lineRule="exact"/>
              <w:ind w:left="10"/>
              <w:jc w:val="center"/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4" w:lineRule="exact"/>
              <w:ind w:left="2"/>
              <w:jc w:val="center"/>
            </w:pPr>
            <w:r>
              <w:t>-</w:t>
            </w:r>
          </w:p>
        </w:tc>
        <w:tc>
          <w:tcPr>
            <w:tcW w:w="1525" w:type="dxa"/>
            <w:tcBorders>
              <w:top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4" w:lineRule="exact"/>
              <w:ind w:right="587"/>
              <w:jc w:val="right"/>
            </w:pPr>
            <w:r>
              <w:t>100</w:t>
            </w:r>
          </w:p>
        </w:tc>
        <w:tc>
          <w:tcPr>
            <w:tcW w:w="1066" w:type="dxa"/>
            <w:tcBorders>
              <w:top w:val="single" w:sz="6" w:space="0" w:color="000000"/>
            </w:tcBorders>
            <w:shd w:val="clear" w:color="auto" w:fill="auto"/>
          </w:tcPr>
          <w:p w:rsidR="00610507" w:rsidRDefault="00B55F59" w:rsidP="00E73186">
            <w:pPr>
              <w:pStyle w:val="TableParagraph"/>
              <w:spacing w:line="244" w:lineRule="exact"/>
              <w:ind w:left="157" w:right="143"/>
              <w:jc w:val="center"/>
            </w:pPr>
            <w:r>
              <w:t>42,86</w:t>
            </w:r>
          </w:p>
        </w:tc>
      </w:tr>
      <w:tr w:rsidR="00610507" w:rsidTr="00E73186">
        <w:trPr>
          <w:trHeight w:val="378"/>
        </w:trPr>
        <w:tc>
          <w:tcPr>
            <w:tcW w:w="1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left="217" w:right="208"/>
              <w:jc w:val="center"/>
              <w:rPr>
                <w:b/>
              </w:rPr>
            </w:pPr>
            <w:r w:rsidRPr="00E73186">
              <w:rPr>
                <w:b/>
              </w:rPr>
              <w:t>5-9</w:t>
            </w:r>
          </w:p>
        </w:tc>
        <w:tc>
          <w:tcPr>
            <w:tcW w:w="1469" w:type="dxa"/>
            <w:shd w:val="clear" w:color="auto" w:fill="auto"/>
          </w:tcPr>
          <w:p w:rsidR="00610507" w:rsidRPr="00E73186" w:rsidRDefault="00E076F4" w:rsidP="00E73186">
            <w:pPr>
              <w:pStyle w:val="TableParagraph"/>
              <w:spacing w:line="251" w:lineRule="exact"/>
              <w:ind w:left="129" w:right="121"/>
              <w:jc w:val="center"/>
              <w:rPr>
                <w:b/>
              </w:rPr>
            </w:pPr>
            <w:r w:rsidRPr="00E73186">
              <w:rPr>
                <w:b/>
              </w:rPr>
              <w:t>21</w:t>
            </w:r>
          </w:p>
        </w:tc>
        <w:tc>
          <w:tcPr>
            <w:tcW w:w="1443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line="251" w:lineRule="exact"/>
              <w:ind w:right="653"/>
              <w:jc w:val="right"/>
              <w:rPr>
                <w:b/>
              </w:rPr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Pr="00E73186" w:rsidRDefault="00E076F4" w:rsidP="00E73186">
            <w:pPr>
              <w:pStyle w:val="TableParagraph"/>
              <w:spacing w:line="251" w:lineRule="exact"/>
              <w:ind w:left="123" w:right="113"/>
              <w:jc w:val="center"/>
              <w:rPr>
                <w:b/>
              </w:rPr>
            </w:pPr>
            <w:r w:rsidRPr="00E73186">
              <w:rPr>
                <w:b/>
              </w:rPr>
              <w:t>12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 w:rsidRPr="00E73186">
              <w:rPr>
                <w:b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right="587"/>
              <w:jc w:val="right"/>
              <w:rPr>
                <w:b/>
              </w:rPr>
            </w:pPr>
            <w:r w:rsidRPr="00E73186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51" w:lineRule="exact"/>
              <w:ind w:left="157" w:right="143"/>
              <w:jc w:val="center"/>
              <w:rPr>
                <w:b/>
              </w:rPr>
            </w:pPr>
            <w:r w:rsidRPr="00E73186">
              <w:rPr>
                <w:b/>
              </w:rPr>
              <w:t>57,1</w:t>
            </w:r>
          </w:p>
        </w:tc>
      </w:tr>
      <w:tr w:rsidR="00610507" w:rsidTr="00E73186">
        <w:trPr>
          <w:trHeight w:val="758"/>
        </w:trPr>
        <w:tc>
          <w:tcPr>
            <w:tcW w:w="1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51" w:lineRule="exact"/>
              <w:ind w:left="217" w:right="208"/>
              <w:jc w:val="center"/>
              <w:rPr>
                <w:b/>
              </w:rPr>
            </w:pPr>
            <w:r w:rsidRPr="00E73186">
              <w:rPr>
                <w:b/>
              </w:rPr>
              <w:t>по</w:t>
            </w:r>
          </w:p>
          <w:p w:rsidR="00610507" w:rsidRPr="00E73186" w:rsidRDefault="00B55F59" w:rsidP="00E73186">
            <w:pPr>
              <w:pStyle w:val="TableParagraph"/>
              <w:spacing w:before="126"/>
              <w:ind w:left="217" w:right="209"/>
              <w:jc w:val="center"/>
              <w:rPr>
                <w:b/>
              </w:rPr>
            </w:pPr>
            <w:r w:rsidRPr="00E73186">
              <w:rPr>
                <w:b/>
              </w:rPr>
              <w:t>школе</w:t>
            </w:r>
          </w:p>
        </w:tc>
        <w:tc>
          <w:tcPr>
            <w:tcW w:w="1469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10507" w:rsidRPr="00E73186" w:rsidRDefault="00116451" w:rsidP="00E73186">
            <w:pPr>
              <w:pStyle w:val="TableParagraph"/>
              <w:ind w:left="129" w:right="121"/>
              <w:jc w:val="center"/>
              <w:rPr>
                <w:b/>
              </w:rPr>
            </w:pPr>
            <w:r w:rsidRPr="00E73186">
              <w:rPr>
                <w:b/>
              </w:rPr>
              <w:t>33</w:t>
            </w:r>
          </w:p>
        </w:tc>
        <w:tc>
          <w:tcPr>
            <w:tcW w:w="1443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10507" w:rsidRPr="00E73186" w:rsidRDefault="00610507" w:rsidP="00E73186">
            <w:pPr>
              <w:pStyle w:val="TableParagraph"/>
              <w:ind w:right="653"/>
              <w:jc w:val="right"/>
              <w:rPr>
                <w:b/>
              </w:rPr>
            </w:pPr>
          </w:p>
        </w:tc>
        <w:tc>
          <w:tcPr>
            <w:tcW w:w="1445" w:type="dxa"/>
            <w:tcBorders>
              <w:right w:val="single" w:sz="6" w:space="0" w:color="000000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10507" w:rsidRPr="00E73186" w:rsidRDefault="00116451" w:rsidP="00E73186">
            <w:pPr>
              <w:pStyle w:val="TableParagraph"/>
              <w:ind w:left="123" w:right="113"/>
              <w:jc w:val="center"/>
              <w:rPr>
                <w:b/>
              </w:rPr>
            </w:pPr>
            <w:r w:rsidRPr="00E73186">
              <w:rPr>
                <w:b/>
              </w:rPr>
              <w:t>18</w:t>
            </w:r>
          </w:p>
        </w:tc>
        <w:tc>
          <w:tcPr>
            <w:tcW w:w="1666" w:type="dxa"/>
            <w:tcBorders>
              <w:left w:val="single" w:sz="6" w:space="0" w:color="000000"/>
            </w:tcBorders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10507" w:rsidRPr="00E73186" w:rsidRDefault="00B55F59" w:rsidP="00E73186">
            <w:pPr>
              <w:pStyle w:val="TableParagraph"/>
              <w:ind w:left="2"/>
              <w:jc w:val="center"/>
              <w:rPr>
                <w:b/>
              </w:rPr>
            </w:pPr>
            <w:r w:rsidRPr="00E73186">
              <w:rPr>
                <w:b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10507" w:rsidRPr="00E73186" w:rsidRDefault="00B55F59" w:rsidP="00E73186">
            <w:pPr>
              <w:pStyle w:val="TableParagraph"/>
              <w:ind w:right="587"/>
              <w:jc w:val="right"/>
              <w:rPr>
                <w:b/>
              </w:rPr>
            </w:pPr>
            <w:r w:rsidRPr="00E73186">
              <w:rPr>
                <w:b/>
              </w:rPr>
              <w:t>100</w:t>
            </w:r>
          </w:p>
        </w:tc>
        <w:tc>
          <w:tcPr>
            <w:tcW w:w="1066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10507" w:rsidRPr="00E73186" w:rsidRDefault="00116451" w:rsidP="00E73186">
            <w:pPr>
              <w:pStyle w:val="TableParagraph"/>
              <w:ind w:left="157" w:right="143"/>
              <w:jc w:val="center"/>
              <w:rPr>
                <w:b/>
              </w:rPr>
            </w:pPr>
            <w:r w:rsidRPr="00E73186">
              <w:rPr>
                <w:b/>
              </w:rPr>
              <w:t>54,54</w:t>
            </w:r>
          </w:p>
        </w:tc>
      </w:tr>
    </w:tbl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spacing w:before="10"/>
        <w:rPr>
          <w:b/>
          <w:sz w:val="29"/>
        </w:rPr>
      </w:pPr>
    </w:p>
    <w:p w:rsidR="00610507" w:rsidRDefault="00B55F59">
      <w:pPr>
        <w:pStyle w:val="1"/>
        <w:spacing w:before="90"/>
        <w:ind w:left="3701"/>
      </w:pPr>
      <w:r>
        <w:t>Результаты</w:t>
      </w:r>
      <w:r>
        <w:rPr>
          <w:spacing w:val="-3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</w:p>
    <w:p w:rsidR="00610507" w:rsidRDefault="00B55F59">
      <w:pPr>
        <w:pStyle w:val="a3"/>
        <w:spacing w:before="132" w:line="360" w:lineRule="auto"/>
        <w:ind w:left="532" w:right="980" w:firstLine="420"/>
      </w:pPr>
      <w:r>
        <w:t>В 2021 году учащиеся 9-х классов успешно сдали итоговое собеседование по русскому</w:t>
      </w:r>
      <w:r>
        <w:rPr>
          <w:spacing w:val="1"/>
        </w:rPr>
        <w:t xml:space="preserve"> </w:t>
      </w:r>
      <w:r>
        <w:t>языку в качестве допуска к государственной итоговой аттестации. По итогам испытания все</w:t>
      </w:r>
      <w:r>
        <w:rPr>
          <w:spacing w:val="-57"/>
        </w:rPr>
        <w:t xml:space="preserve"> </w:t>
      </w:r>
      <w:r>
        <w:t>получили</w:t>
      </w:r>
      <w:r>
        <w:rPr>
          <w:spacing w:val="6"/>
        </w:rPr>
        <w:t xml:space="preserve"> </w:t>
      </w:r>
      <w:r>
        <w:t>«зачет».</w:t>
      </w:r>
    </w:p>
    <w:p w:rsidR="00610507" w:rsidRDefault="00B55F59" w:rsidP="00116451">
      <w:pPr>
        <w:pStyle w:val="a3"/>
        <w:spacing w:before="201"/>
        <w:ind w:left="953"/>
        <w:rPr>
          <w:sz w:val="26"/>
        </w:rPr>
      </w:pPr>
      <w:r>
        <w:t>В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 w:rsidR="00116451">
        <w:rPr>
          <w:spacing w:val="-7"/>
        </w:rPr>
        <w:t>ввиду отсутствия аккредитации школы 9 классники ОГЭ сдавали в другой школе.</w:t>
      </w:r>
    </w:p>
    <w:p w:rsidR="00610507" w:rsidRDefault="00610507">
      <w:pPr>
        <w:pStyle w:val="a3"/>
        <w:spacing w:before="8"/>
        <w:rPr>
          <w:sz w:val="30"/>
        </w:rPr>
      </w:pPr>
    </w:p>
    <w:p w:rsidR="00610507" w:rsidRDefault="00B55F59">
      <w:pPr>
        <w:pStyle w:val="1"/>
        <w:numPr>
          <w:ilvl w:val="0"/>
          <w:numId w:val="10"/>
        </w:numPr>
        <w:tabs>
          <w:tab w:val="left" w:pos="3877"/>
        </w:tabs>
        <w:ind w:left="3877" w:hanging="293"/>
        <w:jc w:val="left"/>
      </w:pPr>
      <w:r>
        <w:t>Востребованность</w:t>
      </w:r>
      <w:r>
        <w:rPr>
          <w:spacing w:val="-5"/>
        </w:rPr>
        <w:t xml:space="preserve"> </w:t>
      </w:r>
      <w:r>
        <w:t>выпускников</w:t>
      </w:r>
    </w:p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spacing w:before="6"/>
        <w:rPr>
          <w:b/>
          <w:sz w:val="18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2283"/>
        <w:gridCol w:w="1844"/>
        <w:gridCol w:w="1808"/>
        <w:gridCol w:w="2304"/>
      </w:tblGrid>
      <w:tr w:rsidR="00610507" w:rsidTr="00E73186">
        <w:trPr>
          <w:trHeight w:val="1775"/>
        </w:trPr>
        <w:tc>
          <w:tcPr>
            <w:tcW w:w="1937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right="766"/>
              <w:jc w:val="right"/>
              <w:rPr>
                <w:sz w:val="24"/>
              </w:rPr>
            </w:pPr>
            <w:r w:rsidRPr="00E73186">
              <w:rPr>
                <w:sz w:val="24"/>
              </w:rPr>
              <w:t>Год</w:t>
            </w:r>
          </w:p>
        </w:tc>
        <w:tc>
          <w:tcPr>
            <w:tcW w:w="228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 w:line="360" w:lineRule="auto"/>
              <w:ind w:left="434" w:right="400" w:firstLine="413"/>
              <w:rPr>
                <w:sz w:val="24"/>
              </w:rPr>
            </w:pPr>
            <w:r w:rsidRPr="00E73186">
              <w:rPr>
                <w:sz w:val="24"/>
              </w:rPr>
              <w:t>Всего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</w:p>
        </w:tc>
        <w:tc>
          <w:tcPr>
            <w:tcW w:w="18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 w:line="360" w:lineRule="auto"/>
              <w:ind w:left="643" w:right="99" w:hanging="533"/>
              <w:rPr>
                <w:sz w:val="24"/>
              </w:rPr>
            </w:pPr>
            <w:r w:rsidRPr="00E73186">
              <w:rPr>
                <w:sz w:val="24"/>
              </w:rPr>
              <w:t>Перешли</w:t>
            </w:r>
            <w:r w:rsidRPr="00E73186">
              <w:rPr>
                <w:spacing w:val="-8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9"/>
                <w:sz w:val="24"/>
              </w:rPr>
              <w:t xml:space="preserve"> </w:t>
            </w:r>
            <w:r w:rsidRPr="00E73186">
              <w:rPr>
                <w:sz w:val="24"/>
              </w:rPr>
              <w:t>10-й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класс</w:t>
            </w:r>
          </w:p>
        </w:tc>
        <w:tc>
          <w:tcPr>
            <w:tcW w:w="180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 w:line="360" w:lineRule="auto"/>
              <w:ind w:left="241" w:right="235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Продолжили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обучение 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гимназиях,</w:t>
            </w:r>
          </w:p>
          <w:p w:rsidR="00610507" w:rsidRPr="00E73186" w:rsidRDefault="00B55F59" w:rsidP="00E73186">
            <w:pPr>
              <w:pStyle w:val="TableParagraph"/>
              <w:spacing w:before="1"/>
              <w:ind w:left="241" w:right="234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лицеях</w:t>
            </w:r>
          </w:p>
        </w:tc>
        <w:tc>
          <w:tcPr>
            <w:tcW w:w="230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 w:line="463" w:lineRule="auto"/>
              <w:ind w:left="174" w:right="147" w:firstLine="324"/>
              <w:rPr>
                <w:sz w:val="24"/>
              </w:rPr>
            </w:pPr>
            <w:r w:rsidRPr="00E73186">
              <w:rPr>
                <w:sz w:val="24"/>
              </w:rPr>
              <w:t>Поступили 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профессиональные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учебные</w:t>
            </w:r>
            <w:r w:rsidRPr="00E73186">
              <w:rPr>
                <w:spacing w:val="-7"/>
                <w:sz w:val="24"/>
              </w:rPr>
              <w:t xml:space="preserve"> </w:t>
            </w:r>
            <w:r w:rsidRPr="00E73186">
              <w:rPr>
                <w:sz w:val="24"/>
              </w:rPr>
              <w:t>заведения</w:t>
            </w:r>
          </w:p>
        </w:tc>
      </w:tr>
      <w:tr w:rsidR="00610507" w:rsidTr="00E73186">
        <w:trPr>
          <w:trHeight w:val="534"/>
        </w:trPr>
        <w:tc>
          <w:tcPr>
            <w:tcW w:w="1937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right="717"/>
              <w:jc w:val="right"/>
              <w:rPr>
                <w:sz w:val="24"/>
              </w:rPr>
            </w:pPr>
            <w:r w:rsidRPr="00E73186">
              <w:rPr>
                <w:sz w:val="24"/>
              </w:rPr>
              <w:t>2021</w:t>
            </w:r>
          </w:p>
        </w:tc>
        <w:tc>
          <w:tcPr>
            <w:tcW w:w="228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3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861"/>
              <w:rPr>
                <w:sz w:val="24"/>
              </w:rPr>
            </w:pPr>
            <w:r w:rsidRPr="00E73186">
              <w:rPr>
                <w:sz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863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230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8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5</w:t>
            </w:r>
          </w:p>
        </w:tc>
      </w:tr>
    </w:tbl>
    <w:p w:rsidR="00610507" w:rsidRDefault="00610507">
      <w:pPr>
        <w:pStyle w:val="a3"/>
        <w:rPr>
          <w:b/>
          <w:sz w:val="20"/>
        </w:rPr>
      </w:pPr>
    </w:p>
    <w:p w:rsidR="00610507" w:rsidRDefault="00610507">
      <w:pPr>
        <w:pStyle w:val="a3"/>
        <w:spacing w:before="5"/>
        <w:rPr>
          <w:b/>
          <w:sz w:val="28"/>
        </w:rPr>
      </w:pPr>
    </w:p>
    <w:p w:rsidR="00610507" w:rsidRDefault="00B55F59">
      <w:pPr>
        <w:pStyle w:val="a3"/>
        <w:spacing w:before="84" w:line="360" w:lineRule="auto"/>
        <w:ind w:left="532" w:firstLine="708"/>
      </w:pPr>
      <w:r>
        <w:t>В</w:t>
      </w:r>
      <w:r>
        <w:rPr>
          <w:spacing w:val="9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году</w:t>
      </w:r>
      <w:r>
        <w:rPr>
          <w:spacing w:val="8"/>
        </w:rPr>
        <w:t xml:space="preserve"> </w:t>
      </w:r>
      <w:r>
        <w:t>выпускники</w:t>
      </w:r>
      <w:r>
        <w:rPr>
          <w:spacing w:val="11"/>
        </w:rPr>
        <w:t xml:space="preserve"> </w:t>
      </w:r>
      <w:r>
        <w:t>9-го</w:t>
      </w:r>
      <w:r>
        <w:rPr>
          <w:spacing w:val="10"/>
        </w:rPr>
        <w:t xml:space="preserve"> </w:t>
      </w:r>
      <w:r>
        <w:t>класса,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большинстве</w:t>
      </w:r>
      <w:r>
        <w:rPr>
          <w:spacing w:val="9"/>
        </w:rPr>
        <w:t xml:space="preserve"> </w:t>
      </w:r>
      <w:r>
        <w:t>продолжили</w:t>
      </w:r>
      <w:r>
        <w:rPr>
          <w:spacing w:val="11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заведениях</w:t>
      </w:r>
      <w:r>
        <w:rPr>
          <w:spacing w:val="6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Башкортостан.</w:t>
      </w:r>
    </w:p>
    <w:p w:rsidR="00610507" w:rsidRDefault="00610507">
      <w:pPr>
        <w:spacing w:line="360" w:lineRule="auto"/>
        <w:sectPr w:rsidR="00610507">
          <w:pgSz w:w="11910" w:h="16840"/>
          <w:pgMar w:top="680" w:right="300" w:bottom="1180" w:left="600" w:header="0" w:footer="901" w:gutter="0"/>
          <w:cols w:space="720"/>
        </w:sectPr>
      </w:pPr>
    </w:p>
    <w:p w:rsidR="00610507" w:rsidRDefault="00B55F59">
      <w:pPr>
        <w:pStyle w:val="1"/>
        <w:numPr>
          <w:ilvl w:val="0"/>
          <w:numId w:val="10"/>
        </w:numPr>
        <w:tabs>
          <w:tab w:val="left" w:pos="1364"/>
        </w:tabs>
        <w:spacing w:before="68"/>
        <w:ind w:left="1363" w:hanging="387"/>
        <w:jc w:val="left"/>
      </w:pPr>
      <w:r>
        <w:lastRenderedPageBreak/>
        <w:t>Оценка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610507" w:rsidRDefault="00610507">
      <w:pPr>
        <w:pStyle w:val="a3"/>
        <w:spacing w:before="2"/>
        <w:rPr>
          <w:b/>
          <w:sz w:val="22"/>
        </w:rPr>
      </w:pPr>
    </w:p>
    <w:p w:rsidR="00610507" w:rsidRDefault="00B55F59">
      <w:pPr>
        <w:pStyle w:val="a3"/>
        <w:ind w:left="1241"/>
      </w:pPr>
      <w:r>
        <w:t>В</w:t>
      </w:r>
      <w:r>
        <w:rPr>
          <w:spacing w:val="-4"/>
        </w:rPr>
        <w:t xml:space="preserve"> </w:t>
      </w:r>
      <w:r>
        <w:t>Школе утверждено: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1301"/>
      </w:pPr>
      <w:r>
        <w:t>-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системе 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21.11.2019</w:t>
      </w:r>
      <w:r>
        <w:rPr>
          <w:spacing w:val="-2"/>
        </w:rPr>
        <w:t xml:space="preserve"> </w:t>
      </w:r>
      <w:r>
        <w:t>г.</w:t>
      </w:r>
    </w:p>
    <w:p w:rsidR="00610507" w:rsidRDefault="00B55F59">
      <w:pPr>
        <w:pStyle w:val="a3"/>
        <w:spacing w:before="139"/>
        <w:ind w:left="532"/>
      </w:pPr>
      <w:r>
        <w:t>Основными</w:t>
      </w:r>
      <w:r>
        <w:rPr>
          <w:spacing w:val="-4"/>
        </w:rPr>
        <w:t xml:space="preserve"> </w:t>
      </w:r>
      <w:r>
        <w:t>процедурами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7"/>
        <w:ind w:left="676" w:hanging="145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9"/>
        <w:ind w:left="676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7"/>
        <w:ind w:left="676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 срезов;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9"/>
        <w:ind w:left="676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программ: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7" w:line="360" w:lineRule="auto"/>
        <w:ind w:right="1772" w:firstLine="0"/>
        <w:rPr>
          <w:sz w:val="24"/>
        </w:rPr>
      </w:pPr>
      <w:r>
        <w:rPr>
          <w:sz w:val="24"/>
        </w:rPr>
        <w:t>обоснованность выбора программы и учебно-методического обеспечения,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line="362" w:lineRule="auto"/>
        <w:ind w:right="1580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образовательного </w:t>
      </w:r>
      <w:r w:rsidR="00E378BD" w:rsidRPr="00E378BD">
        <w:rPr>
          <w:sz w:val="24"/>
        </w:rPr>
        <w:t>МБОУ ООШ д. Нижний Аллагуват</w:t>
      </w:r>
      <w:r w:rsidR="00E378BD">
        <w:rPr>
          <w:sz w:val="24"/>
        </w:rPr>
        <w:t>:</w:t>
      </w:r>
      <w:bookmarkStart w:id="0" w:name="_GoBack"/>
      <w:bookmarkEnd w:id="0"/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line="360" w:lineRule="auto"/>
        <w:ind w:right="2616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5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ind w:left="676" w:hanging="145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5"/>
        <w:ind w:left="676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610507" w:rsidRDefault="00B55F59">
      <w:pPr>
        <w:pStyle w:val="a3"/>
        <w:spacing w:before="137" w:line="360" w:lineRule="auto"/>
        <w:ind w:left="532" w:right="1119"/>
      </w:pPr>
      <w:r>
        <w:t>разнообразные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ориентируясь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мотивации,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интересов, способностей;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ind w:left="676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ИКТ: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9" w:line="360" w:lineRule="auto"/>
        <w:ind w:right="1370" w:firstLine="0"/>
        <w:rPr>
          <w:sz w:val="24"/>
        </w:rPr>
      </w:pPr>
      <w:r>
        <w:rPr>
          <w:sz w:val="24"/>
        </w:rPr>
        <w:t>осуществление контрольно-оценочной деятельности в образовательной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современных способов оценивания в условиях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(ведение электронных форм документации,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 дневников учащихся).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737"/>
        </w:tabs>
        <w:spacing w:line="360" w:lineRule="auto"/>
        <w:ind w:right="2110" w:firstLine="60"/>
        <w:rPr>
          <w:sz w:val="24"/>
        </w:rPr>
      </w:pPr>
      <w:r>
        <w:rPr>
          <w:sz w:val="24"/>
        </w:rPr>
        <w:t>создание условий для формирования общей культуры личности, социализации,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образовательных программ;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"/>
        <w:ind w:left="676" w:hanging="145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</w:p>
    <w:p w:rsidR="00610507" w:rsidRDefault="00B55F59">
      <w:pPr>
        <w:pStyle w:val="a3"/>
        <w:spacing w:before="136" w:line="360" w:lineRule="auto"/>
        <w:ind w:left="532" w:right="1119"/>
      </w:pPr>
      <w:r>
        <w:t>исследовательской,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проблемного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(курсу, программе) с</w:t>
      </w:r>
      <w:r>
        <w:rPr>
          <w:spacing w:val="-2"/>
        </w:rPr>
        <w:t xml:space="preserve"> </w:t>
      </w:r>
      <w:r>
        <w:t>практикой;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ind w:left="676" w:hanging="145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</w:p>
    <w:p w:rsidR="00610507" w:rsidRDefault="00B55F59">
      <w:pPr>
        <w:pStyle w:val="a3"/>
        <w:spacing w:before="137" w:line="362" w:lineRule="auto"/>
        <w:ind w:left="532"/>
      </w:pPr>
      <w:r>
        <w:t>предмету</w:t>
      </w:r>
      <w:r>
        <w:rPr>
          <w:spacing w:val="-9"/>
        </w:rPr>
        <w:t xml:space="preserve"> </w:t>
      </w:r>
      <w:r>
        <w:t>(курсу,</w:t>
      </w:r>
      <w:r>
        <w:rPr>
          <w:spacing w:val="-3"/>
        </w:rPr>
        <w:t xml:space="preserve"> </w:t>
      </w:r>
      <w:r>
        <w:t>программе),</w:t>
      </w:r>
      <w:r>
        <w:rPr>
          <w:spacing w:val="-1"/>
        </w:rPr>
        <w:t xml:space="preserve"> </w:t>
      </w:r>
      <w:r>
        <w:t>учитывая</w:t>
      </w:r>
      <w:r>
        <w:rPr>
          <w:spacing w:val="-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умениями,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познавательного</w:t>
      </w:r>
      <w:r>
        <w:rPr>
          <w:spacing w:val="-4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учащихся.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line="271" w:lineRule="exact"/>
        <w:ind w:left="676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9"/>
        <w:ind w:left="676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здоровьесбережения;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7" w:line="360" w:lineRule="auto"/>
        <w:ind w:right="1679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портфолио);</w:t>
      </w:r>
    </w:p>
    <w:p w:rsidR="00610507" w:rsidRDefault="00610507">
      <w:pPr>
        <w:spacing w:line="360" w:lineRule="auto"/>
        <w:rPr>
          <w:sz w:val="24"/>
        </w:rPr>
        <w:sectPr w:rsidR="00610507">
          <w:pgSz w:w="11910" w:h="16840"/>
          <w:pgMar w:top="620" w:right="300" w:bottom="1180" w:left="600" w:header="0" w:footer="901" w:gutter="0"/>
          <w:cols w:space="720"/>
        </w:sectPr>
      </w:pP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64"/>
        <w:ind w:left="676" w:hanging="145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9" w:line="360" w:lineRule="auto"/>
        <w:ind w:right="1468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поисковых,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работах;</w:t>
      </w:r>
    </w:p>
    <w:p w:rsidR="00610507" w:rsidRDefault="00B55F59">
      <w:pPr>
        <w:pStyle w:val="a3"/>
        <w:spacing w:line="360" w:lineRule="auto"/>
        <w:ind w:left="532" w:right="983"/>
      </w:pP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ООШ</w:t>
      </w:r>
      <w:r>
        <w:rPr>
          <w:spacing w:val="-1"/>
        </w:rPr>
        <w:t xml:space="preserve"> </w:t>
      </w:r>
      <w:r w:rsidR="00116451">
        <w:t xml:space="preserve">д. Нижний Аллагуват,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формах</w:t>
      </w:r>
      <w:r>
        <w:rPr>
          <w:spacing w:val="1"/>
        </w:rPr>
        <w:t xml:space="preserve"> </w:t>
      </w:r>
      <w:r>
        <w:t>методической</w:t>
      </w:r>
      <w:r>
        <w:rPr>
          <w:spacing w:val="6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line="275" w:lineRule="exact"/>
        <w:ind w:left="676" w:hanging="145"/>
        <w:rPr>
          <w:sz w:val="24"/>
        </w:rPr>
      </w:pPr>
      <w:r>
        <w:rPr>
          <w:sz w:val="24"/>
        </w:rPr>
        <w:t>лицензирование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аккредитация;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40"/>
        <w:ind w:left="676" w:hanging="145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статистики;</w:t>
      </w:r>
    </w:p>
    <w:p w:rsidR="00610507" w:rsidRDefault="00B55F59">
      <w:pPr>
        <w:pStyle w:val="a4"/>
        <w:numPr>
          <w:ilvl w:val="0"/>
          <w:numId w:val="3"/>
        </w:numPr>
        <w:tabs>
          <w:tab w:val="left" w:pos="677"/>
        </w:tabs>
        <w:spacing w:before="136" w:line="360" w:lineRule="auto"/>
        <w:ind w:right="2137" w:firstLine="0"/>
        <w:rPr>
          <w:sz w:val="24"/>
        </w:rPr>
      </w:pPr>
      <w:r>
        <w:rPr>
          <w:sz w:val="24"/>
        </w:rPr>
        <w:t>информирование внешних пользователей информацией о состоянии и 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ООШ </w:t>
      </w:r>
      <w:r w:rsidR="00116451">
        <w:rPr>
          <w:sz w:val="24"/>
        </w:rPr>
        <w:t>д. Нижний Аллагуват</w:t>
      </w:r>
      <w:r>
        <w:rPr>
          <w:sz w:val="24"/>
        </w:rPr>
        <w:t>:</w:t>
      </w:r>
    </w:p>
    <w:p w:rsidR="00610507" w:rsidRDefault="00B55F59">
      <w:pPr>
        <w:pStyle w:val="a3"/>
        <w:spacing w:line="360" w:lineRule="auto"/>
        <w:ind w:left="532" w:right="362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выявлено,</w:t>
      </w:r>
      <w:r>
        <w:rPr>
          <w:spacing w:val="-3"/>
        </w:rPr>
        <w:t xml:space="preserve"> </w:t>
      </w:r>
      <w:r>
        <w:t>что уровень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результатов соответствуют среднему уровню, сформированность личностных результатов</w:t>
      </w:r>
      <w:r>
        <w:rPr>
          <w:spacing w:val="1"/>
        </w:rPr>
        <w:t xml:space="preserve"> </w:t>
      </w:r>
      <w:r>
        <w:t>высокая.</w:t>
      </w:r>
    </w:p>
    <w:p w:rsidR="00610507" w:rsidRDefault="00B55F59">
      <w:pPr>
        <w:pStyle w:val="a3"/>
        <w:spacing w:before="122" w:line="360" w:lineRule="auto"/>
        <w:ind w:left="532" w:right="546" w:firstLine="708"/>
        <w:jc w:val="both"/>
      </w:pPr>
      <w:r>
        <w:t>По результатам анкетирования 2021 года выявлено, что количество родителей, которые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75 процента,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удовлетворенных образовательным</w:t>
      </w:r>
      <w:r>
        <w:rPr>
          <w:spacing w:val="-2"/>
        </w:rPr>
        <w:t xml:space="preserve"> </w:t>
      </w:r>
      <w:r>
        <w:t>процессом,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75 процентов.</w:t>
      </w:r>
    </w:p>
    <w:p w:rsidR="00610507" w:rsidRDefault="00B55F59">
      <w:pPr>
        <w:pStyle w:val="1"/>
        <w:numPr>
          <w:ilvl w:val="0"/>
          <w:numId w:val="10"/>
        </w:numPr>
        <w:tabs>
          <w:tab w:val="left" w:pos="4033"/>
        </w:tabs>
        <w:spacing w:before="124"/>
        <w:ind w:left="4033" w:hanging="480"/>
        <w:jc w:val="both"/>
      </w:pPr>
      <w:r>
        <w:t>Оценка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610507" w:rsidRDefault="00610507">
      <w:pPr>
        <w:pStyle w:val="a3"/>
        <w:spacing w:before="1"/>
        <w:rPr>
          <w:b/>
          <w:sz w:val="22"/>
        </w:rPr>
      </w:pPr>
    </w:p>
    <w:p w:rsidR="00610507" w:rsidRDefault="00B55F59">
      <w:pPr>
        <w:pStyle w:val="a3"/>
        <w:spacing w:before="1"/>
        <w:ind w:left="532"/>
      </w:pPr>
      <w:r>
        <w:t>Кадровый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по состоянию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30.12.2021</w:t>
      </w:r>
      <w:r>
        <w:rPr>
          <w:spacing w:val="-2"/>
        </w:rPr>
        <w:t xml:space="preserve"> </w:t>
      </w:r>
      <w:r>
        <w:t>года</w:t>
      </w:r>
    </w:p>
    <w:p w:rsidR="00610507" w:rsidRDefault="00610507">
      <w:pPr>
        <w:pStyle w:val="a3"/>
        <w:spacing w:before="4"/>
        <w:rPr>
          <w:sz w:val="12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168"/>
        <w:gridCol w:w="1153"/>
        <w:gridCol w:w="655"/>
        <w:gridCol w:w="597"/>
        <w:gridCol w:w="489"/>
        <w:gridCol w:w="491"/>
        <w:gridCol w:w="815"/>
        <w:gridCol w:w="964"/>
        <w:gridCol w:w="894"/>
        <w:gridCol w:w="1240"/>
      </w:tblGrid>
      <w:tr w:rsidR="00610507" w:rsidTr="00E73186">
        <w:trPr>
          <w:trHeight w:val="827"/>
        </w:trPr>
        <w:tc>
          <w:tcPr>
            <w:tcW w:w="1668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0" w:lineRule="auto"/>
              <w:ind w:left="242" w:right="215" w:firstLine="55"/>
              <w:rPr>
                <w:sz w:val="24"/>
              </w:rPr>
            </w:pPr>
            <w:r w:rsidRPr="00E73186">
              <w:rPr>
                <w:sz w:val="24"/>
              </w:rPr>
              <w:t>Категории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</w:p>
        </w:tc>
        <w:tc>
          <w:tcPr>
            <w:tcW w:w="2321" w:type="dxa"/>
            <w:gridSpan w:val="2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525"/>
              <w:rPr>
                <w:sz w:val="24"/>
              </w:rPr>
            </w:pPr>
            <w:r w:rsidRPr="00E73186">
              <w:rPr>
                <w:sz w:val="24"/>
              </w:rPr>
              <w:t>образование</w:t>
            </w:r>
          </w:p>
        </w:tc>
        <w:tc>
          <w:tcPr>
            <w:tcW w:w="3047" w:type="dxa"/>
            <w:gridSpan w:val="5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261" w:right="1252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стаж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E73186">
              <w:rPr>
                <w:sz w:val="24"/>
              </w:rPr>
              <w:t>Квалификацион</w:t>
            </w:r>
          </w:p>
          <w:p w:rsidR="00610507" w:rsidRPr="00E73186" w:rsidRDefault="00B55F59" w:rsidP="00E73186">
            <w:pPr>
              <w:pStyle w:val="TableParagraph"/>
              <w:spacing w:before="139"/>
              <w:ind w:left="225"/>
              <w:rPr>
                <w:sz w:val="24"/>
              </w:rPr>
            </w:pPr>
            <w:r w:rsidRPr="00E73186">
              <w:rPr>
                <w:sz w:val="24"/>
              </w:rPr>
              <w:t>ная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категория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0" w:lineRule="auto"/>
              <w:ind w:left="177" w:right="149" w:hanging="3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Без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pacing w:val="-1"/>
                <w:sz w:val="24"/>
              </w:rPr>
              <w:t>категори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</w:p>
        </w:tc>
      </w:tr>
      <w:tr w:rsidR="00610507" w:rsidTr="00E73186">
        <w:trPr>
          <w:trHeight w:val="1243"/>
        </w:trPr>
        <w:tc>
          <w:tcPr>
            <w:tcW w:w="1668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0" w:lineRule="auto"/>
              <w:ind w:left="441" w:right="131" w:hanging="284"/>
              <w:rPr>
                <w:sz w:val="24"/>
              </w:rPr>
            </w:pPr>
            <w:r w:rsidRPr="00E73186">
              <w:rPr>
                <w:sz w:val="24"/>
              </w:rPr>
              <w:t>высше</w:t>
            </w:r>
            <w:r w:rsidRPr="00E73186">
              <w:rPr>
                <w:spacing w:val="-58"/>
                <w:sz w:val="24"/>
              </w:rPr>
              <w:t xml:space="preserve"> </w:t>
            </w:r>
            <w:r w:rsidRPr="00E73186">
              <w:rPr>
                <w:sz w:val="24"/>
              </w:rPr>
              <w:t>е</w:t>
            </w:r>
          </w:p>
        </w:tc>
        <w:tc>
          <w:tcPr>
            <w:tcW w:w="115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1" w:lineRule="exact"/>
              <w:ind w:left="131" w:right="119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Средне</w:t>
            </w:r>
          </w:p>
          <w:p w:rsidR="00610507" w:rsidRPr="00E73186" w:rsidRDefault="00B55F59" w:rsidP="00E73186">
            <w:pPr>
              <w:pStyle w:val="TableParagraph"/>
              <w:spacing w:before="5" w:line="410" w:lineRule="atLeast"/>
              <w:ind w:left="135" w:right="119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специальн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ое</w:t>
            </w:r>
          </w:p>
        </w:tc>
        <w:tc>
          <w:tcPr>
            <w:tcW w:w="655" w:type="dxa"/>
            <w:shd w:val="clear" w:color="auto" w:fill="auto"/>
            <w:textDirection w:val="btLr"/>
          </w:tcPr>
          <w:p w:rsidR="00610507" w:rsidRPr="00E73186" w:rsidRDefault="00B55F59" w:rsidP="00E73186">
            <w:pPr>
              <w:pStyle w:val="TableParagraph"/>
              <w:spacing w:before="110"/>
              <w:ind w:left="158"/>
              <w:rPr>
                <w:sz w:val="24"/>
              </w:rPr>
            </w:pPr>
            <w:r w:rsidRPr="00E73186">
              <w:rPr>
                <w:sz w:val="24"/>
              </w:rPr>
              <w:t>Менее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2-</w:t>
            </w:r>
          </w:p>
        </w:tc>
        <w:tc>
          <w:tcPr>
            <w:tcW w:w="597" w:type="dxa"/>
            <w:shd w:val="clear" w:color="auto" w:fill="auto"/>
            <w:textDirection w:val="btLr"/>
          </w:tcPr>
          <w:p w:rsidR="00610507" w:rsidRPr="00E73186" w:rsidRDefault="00B55F59" w:rsidP="00E73186">
            <w:pPr>
              <w:pStyle w:val="TableParagraph"/>
              <w:spacing w:before="110"/>
              <w:ind w:left="263"/>
              <w:rPr>
                <w:sz w:val="24"/>
              </w:rPr>
            </w:pPr>
            <w:r w:rsidRPr="00E73186">
              <w:rPr>
                <w:sz w:val="24"/>
              </w:rPr>
              <w:t>2-5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лет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:rsidR="00610507" w:rsidRPr="00E73186" w:rsidRDefault="00B55F59" w:rsidP="00E73186">
            <w:pPr>
              <w:pStyle w:val="TableParagraph"/>
              <w:spacing w:before="113"/>
              <w:ind w:left="400"/>
              <w:rPr>
                <w:sz w:val="24"/>
              </w:rPr>
            </w:pPr>
            <w:r w:rsidRPr="00E73186">
              <w:rPr>
                <w:sz w:val="24"/>
              </w:rPr>
              <w:t>5-10</w:t>
            </w:r>
          </w:p>
        </w:tc>
        <w:tc>
          <w:tcPr>
            <w:tcW w:w="491" w:type="dxa"/>
            <w:shd w:val="clear" w:color="auto" w:fill="auto"/>
            <w:textDirection w:val="btLr"/>
          </w:tcPr>
          <w:p w:rsidR="00610507" w:rsidRPr="00E73186" w:rsidRDefault="00B55F59" w:rsidP="00E73186">
            <w:pPr>
              <w:pStyle w:val="TableParagraph"/>
              <w:spacing w:before="114"/>
              <w:ind w:left="143"/>
              <w:rPr>
                <w:sz w:val="24"/>
              </w:rPr>
            </w:pPr>
            <w:r w:rsidRPr="00E73186">
              <w:rPr>
                <w:sz w:val="24"/>
              </w:rPr>
              <w:t>10-20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лет</w:t>
            </w:r>
          </w:p>
        </w:tc>
        <w:tc>
          <w:tcPr>
            <w:tcW w:w="815" w:type="dxa"/>
            <w:shd w:val="clear" w:color="auto" w:fill="auto"/>
            <w:textDirection w:val="btLr"/>
          </w:tcPr>
          <w:p w:rsidR="00610507" w:rsidRPr="00E73186" w:rsidRDefault="00B55F59" w:rsidP="00E73186">
            <w:pPr>
              <w:pStyle w:val="TableParagraph"/>
              <w:spacing w:before="113"/>
              <w:ind w:left="256"/>
              <w:rPr>
                <w:sz w:val="24"/>
              </w:rPr>
            </w:pPr>
            <w:r w:rsidRPr="00E73186">
              <w:rPr>
                <w:sz w:val="24"/>
              </w:rPr>
              <w:t>Свыше</w:t>
            </w:r>
          </w:p>
          <w:p w:rsidR="00610507" w:rsidRPr="00E73186" w:rsidRDefault="00B55F59" w:rsidP="00E73186">
            <w:pPr>
              <w:pStyle w:val="TableParagraph"/>
              <w:spacing w:before="148" w:line="247" w:lineRule="exact"/>
              <w:ind w:left="304"/>
              <w:rPr>
                <w:sz w:val="24"/>
              </w:rPr>
            </w:pPr>
            <w:r w:rsidRPr="00E73186">
              <w:rPr>
                <w:sz w:val="24"/>
              </w:rPr>
              <w:t>20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лет</w:t>
            </w:r>
          </w:p>
        </w:tc>
        <w:tc>
          <w:tcPr>
            <w:tcW w:w="96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0" w:lineRule="auto"/>
              <w:ind w:left="431" w:right="111" w:hanging="281"/>
              <w:rPr>
                <w:sz w:val="24"/>
              </w:rPr>
            </w:pPr>
            <w:r w:rsidRPr="00E73186">
              <w:rPr>
                <w:sz w:val="24"/>
              </w:rPr>
              <w:t>высша я</w:t>
            </w:r>
          </w:p>
        </w:tc>
        <w:tc>
          <w:tcPr>
            <w:tcW w:w="89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360" w:lineRule="auto"/>
              <w:ind w:left="397" w:right="125" w:hanging="233"/>
              <w:rPr>
                <w:sz w:val="24"/>
              </w:rPr>
            </w:pPr>
            <w:r w:rsidRPr="00E73186">
              <w:rPr>
                <w:sz w:val="24"/>
              </w:rPr>
              <w:t>перва я</w:t>
            </w: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354"/>
        </w:trPr>
        <w:tc>
          <w:tcPr>
            <w:tcW w:w="1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Руководящие</w:t>
            </w:r>
          </w:p>
          <w:p w:rsidR="00610507" w:rsidRPr="00E73186" w:rsidRDefault="00B55F59" w:rsidP="00E73186">
            <w:pPr>
              <w:pStyle w:val="TableParagraph"/>
              <w:spacing w:before="139"/>
              <w:ind w:left="124" w:right="116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работники</w:t>
            </w:r>
          </w:p>
        </w:tc>
        <w:tc>
          <w:tcPr>
            <w:tcW w:w="1168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right="424"/>
              <w:jc w:val="right"/>
              <w:rPr>
                <w:sz w:val="24"/>
              </w:rPr>
            </w:pPr>
            <w:r w:rsidRPr="00E73186">
              <w:rPr>
                <w:sz w:val="24"/>
              </w:rPr>
              <w:t>1</w:t>
            </w:r>
          </w:p>
        </w:tc>
        <w:tc>
          <w:tcPr>
            <w:tcW w:w="115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65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597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48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right="188"/>
              <w:jc w:val="right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491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</w:p>
        </w:tc>
        <w:tc>
          <w:tcPr>
            <w:tcW w:w="81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E73186">
              <w:rPr>
                <w:sz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446"/>
              <w:rPr>
                <w:sz w:val="24"/>
              </w:rPr>
            </w:pPr>
            <w:r w:rsidRPr="00E73186">
              <w:rPr>
                <w:w w:val="99"/>
                <w:sz w:val="24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1240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2</w:t>
            </w:r>
          </w:p>
        </w:tc>
      </w:tr>
      <w:tr w:rsidR="00610507" w:rsidTr="00E73186">
        <w:trPr>
          <w:trHeight w:val="827"/>
        </w:trPr>
        <w:tc>
          <w:tcPr>
            <w:tcW w:w="1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 w:rsidRPr="00E73186">
              <w:rPr>
                <w:sz w:val="24"/>
              </w:rPr>
              <w:t>Педагогическ</w:t>
            </w:r>
          </w:p>
          <w:p w:rsidR="00610507" w:rsidRPr="00E73186" w:rsidRDefault="00B55F59" w:rsidP="00E73186">
            <w:pPr>
              <w:pStyle w:val="TableParagraph"/>
              <w:spacing w:before="139"/>
              <w:ind w:left="148"/>
              <w:rPr>
                <w:sz w:val="24"/>
              </w:rPr>
            </w:pPr>
            <w:r w:rsidRPr="00E73186">
              <w:rPr>
                <w:sz w:val="24"/>
              </w:rPr>
              <w:t>ие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работники</w:t>
            </w:r>
          </w:p>
        </w:tc>
        <w:tc>
          <w:tcPr>
            <w:tcW w:w="1168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right="364"/>
              <w:jc w:val="right"/>
              <w:rPr>
                <w:sz w:val="24"/>
              </w:rPr>
            </w:pPr>
            <w:r w:rsidRPr="00E73186">
              <w:rPr>
                <w:sz w:val="24"/>
              </w:rPr>
              <w:t>7</w:t>
            </w:r>
          </w:p>
        </w:tc>
        <w:tc>
          <w:tcPr>
            <w:tcW w:w="115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65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597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48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right="188"/>
              <w:jc w:val="right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491" w:type="dxa"/>
            <w:shd w:val="clear" w:color="auto" w:fill="auto"/>
          </w:tcPr>
          <w:p w:rsidR="00610507" w:rsidRPr="00E73186" w:rsidRDefault="00610507" w:rsidP="00E73186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</w:p>
        </w:tc>
        <w:tc>
          <w:tcPr>
            <w:tcW w:w="815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E73186">
              <w:rPr>
                <w:sz w:val="24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426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</w:p>
        </w:tc>
        <w:tc>
          <w:tcPr>
            <w:tcW w:w="894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6</w:t>
            </w:r>
          </w:p>
        </w:tc>
        <w:tc>
          <w:tcPr>
            <w:tcW w:w="1240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 w:rsidRPr="00E73186">
              <w:rPr>
                <w:w w:val="99"/>
                <w:sz w:val="24"/>
              </w:rPr>
              <w:t>1</w:t>
            </w:r>
          </w:p>
        </w:tc>
      </w:tr>
      <w:tr w:rsidR="00610507" w:rsidTr="00E73186">
        <w:trPr>
          <w:trHeight w:val="414"/>
        </w:trPr>
        <w:tc>
          <w:tcPr>
            <w:tcW w:w="1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 w:rsidRPr="00E73186">
              <w:rPr>
                <w:sz w:val="24"/>
              </w:rPr>
              <w:t>Всего</w:t>
            </w:r>
          </w:p>
        </w:tc>
        <w:tc>
          <w:tcPr>
            <w:tcW w:w="1168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right="364"/>
              <w:jc w:val="right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</w:p>
        </w:tc>
        <w:tc>
          <w:tcPr>
            <w:tcW w:w="115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65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597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48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line="270" w:lineRule="exact"/>
              <w:ind w:right="188"/>
              <w:jc w:val="right"/>
              <w:rPr>
                <w:sz w:val="24"/>
              </w:rPr>
            </w:pPr>
            <w:r w:rsidRPr="00E73186">
              <w:rPr>
                <w:w w:val="99"/>
                <w:sz w:val="24"/>
              </w:rPr>
              <w:t>-</w:t>
            </w:r>
          </w:p>
        </w:tc>
        <w:tc>
          <w:tcPr>
            <w:tcW w:w="491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</w:p>
        </w:tc>
        <w:tc>
          <w:tcPr>
            <w:tcW w:w="964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426"/>
              <w:rPr>
                <w:sz w:val="24"/>
              </w:rPr>
            </w:pPr>
            <w:r w:rsidRPr="00E73186">
              <w:rPr>
                <w:sz w:val="24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73186">
              <w:rPr>
                <w:sz w:val="24"/>
              </w:rPr>
              <w:t>6</w:t>
            </w:r>
          </w:p>
        </w:tc>
        <w:tc>
          <w:tcPr>
            <w:tcW w:w="1240" w:type="dxa"/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 w:rsidRPr="00E73186">
              <w:rPr>
                <w:w w:val="99"/>
                <w:sz w:val="24"/>
              </w:rPr>
              <w:t>1</w:t>
            </w:r>
          </w:p>
        </w:tc>
      </w:tr>
    </w:tbl>
    <w:p w:rsidR="00610507" w:rsidRDefault="00B55F59">
      <w:pPr>
        <w:pStyle w:val="a3"/>
        <w:spacing w:before="64" w:line="360" w:lineRule="auto"/>
        <w:ind w:left="532" w:right="54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 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 процессов обновления и сохранения численного и качественного состава кадров в его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610507" w:rsidRDefault="00B55F59">
      <w:pPr>
        <w:pStyle w:val="a3"/>
        <w:spacing w:before="121"/>
        <w:ind w:left="1241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spacing w:before="1"/>
        <w:ind w:left="532"/>
        <w:jc w:val="both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:rsidR="00610507" w:rsidRDefault="00610507">
      <w:pPr>
        <w:pStyle w:val="a3"/>
        <w:spacing w:before="3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−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персонала.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spacing w:before="1" w:line="360" w:lineRule="auto"/>
        <w:ind w:left="532" w:right="552" w:firstLine="708"/>
        <w:jc w:val="both"/>
      </w:pPr>
      <w:r>
        <w:t>Оценивая кадровое обеспечение образовательной организации, являющееся одним из</w:t>
      </w:r>
      <w:r>
        <w:rPr>
          <w:spacing w:val="1"/>
        </w:rPr>
        <w:t xml:space="preserve"> </w:t>
      </w:r>
      <w:r>
        <w:t>условий, которое определяет качество подготовки 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610507" w:rsidRDefault="00B55F59">
      <w:pPr>
        <w:pStyle w:val="a3"/>
        <w:spacing w:before="119" w:line="360" w:lineRule="auto"/>
        <w:ind w:left="532" w:right="549"/>
        <w:jc w:val="both"/>
      </w:pPr>
      <w:r>
        <w:t>− образовательная деятельность в школе обеспечена квалифицированным профессиональным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составом;</w:t>
      </w:r>
    </w:p>
    <w:p w:rsidR="00610507" w:rsidRDefault="00B55F59">
      <w:pPr>
        <w:pStyle w:val="a3"/>
        <w:spacing w:before="120"/>
        <w:ind w:left="532"/>
        <w:jc w:val="both"/>
      </w:pPr>
      <w:r>
        <w:t>--</w:t>
      </w:r>
      <w:r>
        <w:rPr>
          <w:spacing w:val="-4"/>
        </w:rPr>
        <w:t xml:space="preserve"> </w:t>
      </w:r>
      <w:r>
        <w:t>проблемой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приток</w:t>
      </w:r>
      <w:r>
        <w:rPr>
          <w:spacing w:val="-4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кадров.</w:t>
      </w:r>
    </w:p>
    <w:p w:rsidR="00610507" w:rsidRDefault="00610507">
      <w:pPr>
        <w:pStyle w:val="a3"/>
        <w:rPr>
          <w:sz w:val="26"/>
        </w:rPr>
      </w:pPr>
    </w:p>
    <w:p w:rsidR="00610507" w:rsidRDefault="00610507">
      <w:pPr>
        <w:pStyle w:val="a3"/>
        <w:rPr>
          <w:sz w:val="26"/>
        </w:rPr>
      </w:pPr>
    </w:p>
    <w:p w:rsidR="00610507" w:rsidRDefault="00B55F59">
      <w:pPr>
        <w:pStyle w:val="1"/>
        <w:numPr>
          <w:ilvl w:val="0"/>
          <w:numId w:val="10"/>
        </w:numPr>
        <w:tabs>
          <w:tab w:val="left" w:pos="1558"/>
        </w:tabs>
        <w:spacing w:before="199"/>
        <w:ind w:left="1558" w:hanging="574"/>
        <w:jc w:val="left"/>
      </w:pPr>
      <w:r>
        <w:t>Оценка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t>обеспечения</w:t>
      </w:r>
    </w:p>
    <w:p w:rsidR="00610507" w:rsidRDefault="00610507">
      <w:pPr>
        <w:pStyle w:val="a3"/>
        <w:spacing w:before="1"/>
        <w:rPr>
          <w:b/>
          <w:sz w:val="22"/>
        </w:rPr>
      </w:pPr>
    </w:p>
    <w:p w:rsidR="00610507" w:rsidRDefault="00B55F59">
      <w:pPr>
        <w:pStyle w:val="a3"/>
        <w:ind w:left="1241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характеристика:</w:t>
      </w:r>
    </w:p>
    <w:p w:rsidR="00610507" w:rsidRDefault="00610507">
      <w:pPr>
        <w:pStyle w:val="a3"/>
        <w:spacing w:before="5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−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библиотечного</w:t>
      </w:r>
      <w:r>
        <w:rPr>
          <w:spacing w:val="-3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– 2972 единицы;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−</w:t>
      </w:r>
      <w:r>
        <w:rPr>
          <w:spacing w:val="-4"/>
        </w:rPr>
        <w:t xml:space="preserve"> </w:t>
      </w:r>
      <w:r>
        <w:t>книгообеспеченность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процентов;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−</w:t>
      </w:r>
      <w:r>
        <w:rPr>
          <w:spacing w:val="-3"/>
        </w:rPr>
        <w:t xml:space="preserve"> </w:t>
      </w:r>
      <w:r>
        <w:t>обращаемость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1450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год;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−</w:t>
      </w:r>
      <w:r>
        <w:rPr>
          <w:spacing w:val="-2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2257 единиц.</w:t>
      </w:r>
    </w:p>
    <w:p w:rsidR="00610507" w:rsidRDefault="00610507">
      <w:pPr>
        <w:pStyle w:val="a3"/>
        <w:spacing w:before="4"/>
        <w:rPr>
          <w:sz w:val="22"/>
        </w:rPr>
      </w:pPr>
    </w:p>
    <w:p w:rsidR="00610507" w:rsidRDefault="00B55F59">
      <w:pPr>
        <w:pStyle w:val="a3"/>
        <w:ind w:left="1241"/>
      </w:pPr>
      <w:r>
        <w:t>Фонд</w:t>
      </w:r>
      <w:r>
        <w:rPr>
          <w:spacing w:val="-3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федерального,</w:t>
      </w:r>
      <w:r>
        <w:rPr>
          <w:spacing w:val="-2"/>
        </w:rPr>
        <w:t xml:space="preserve"> </w:t>
      </w:r>
      <w:r>
        <w:t>областного,</w:t>
      </w:r>
      <w:r>
        <w:rPr>
          <w:spacing w:val="-2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бюджета.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3"/>
        <w:ind w:left="532"/>
        <w:jc w:val="both"/>
      </w:pPr>
      <w:r>
        <w:t>Состав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использование:</w:t>
      </w:r>
    </w:p>
    <w:p w:rsidR="00610507" w:rsidRDefault="00610507">
      <w:pPr>
        <w:pStyle w:val="a3"/>
        <w:spacing w:before="4" w:after="1"/>
        <w:rPr>
          <w:sz w:val="12"/>
        </w:rPr>
      </w:pPr>
    </w:p>
    <w:tbl>
      <w:tblPr>
        <w:tblW w:w="0" w:type="auto"/>
        <w:tblInd w:w="85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668"/>
        <w:gridCol w:w="2465"/>
        <w:gridCol w:w="2506"/>
      </w:tblGrid>
      <w:tr w:rsidR="00610507" w:rsidTr="00E73186">
        <w:trPr>
          <w:trHeight w:val="947"/>
        </w:trPr>
        <w:tc>
          <w:tcPr>
            <w:tcW w:w="67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№</w:t>
            </w:r>
          </w:p>
        </w:tc>
        <w:tc>
          <w:tcPr>
            <w:tcW w:w="3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Вид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литературы</w:t>
            </w:r>
          </w:p>
        </w:tc>
        <w:tc>
          <w:tcPr>
            <w:tcW w:w="246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" w:line="416" w:lineRule="exact"/>
              <w:ind w:left="10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  <w:r w:rsidRPr="00E73186">
              <w:rPr>
                <w:spacing w:val="11"/>
                <w:sz w:val="24"/>
              </w:rPr>
              <w:t xml:space="preserve"> </w:t>
            </w:r>
            <w:r w:rsidRPr="00E73186">
              <w:rPr>
                <w:sz w:val="24"/>
              </w:rPr>
              <w:t>единиц</w:t>
            </w:r>
            <w:r w:rsidRPr="00E73186">
              <w:rPr>
                <w:spacing w:val="1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фонде</w:t>
            </w:r>
          </w:p>
        </w:tc>
        <w:tc>
          <w:tcPr>
            <w:tcW w:w="250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212"/>
              </w:tabs>
              <w:spacing w:before="5" w:line="416" w:lineRule="exact"/>
              <w:ind w:left="8" w:right="-15"/>
              <w:rPr>
                <w:sz w:val="24"/>
              </w:rPr>
            </w:pPr>
            <w:r w:rsidRPr="00E73186">
              <w:rPr>
                <w:sz w:val="24"/>
              </w:rPr>
              <w:t>Сколько</w:t>
            </w:r>
            <w:r w:rsidRPr="00E73186">
              <w:rPr>
                <w:sz w:val="24"/>
              </w:rPr>
              <w:tab/>
              <w:t>экземпляров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выдавалось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за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год</w:t>
            </w:r>
          </w:p>
        </w:tc>
      </w:tr>
      <w:tr w:rsidR="00610507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11"/>
              <w:rPr>
                <w:sz w:val="24"/>
              </w:rPr>
            </w:pPr>
            <w:r w:rsidRPr="00E73186">
              <w:rPr>
                <w:sz w:val="24"/>
              </w:rPr>
              <w:t>1</w:t>
            </w:r>
          </w:p>
        </w:tc>
        <w:tc>
          <w:tcPr>
            <w:tcW w:w="3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8"/>
              <w:rPr>
                <w:sz w:val="24"/>
              </w:rPr>
            </w:pPr>
            <w:r w:rsidRPr="00E73186">
              <w:rPr>
                <w:sz w:val="24"/>
              </w:rPr>
              <w:t>Учебная</w:t>
            </w:r>
          </w:p>
        </w:tc>
        <w:tc>
          <w:tcPr>
            <w:tcW w:w="246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10"/>
              <w:rPr>
                <w:sz w:val="24"/>
              </w:rPr>
            </w:pPr>
            <w:r w:rsidRPr="00E73186">
              <w:rPr>
                <w:sz w:val="24"/>
              </w:rPr>
              <w:t>2257</w:t>
            </w:r>
          </w:p>
        </w:tc>
        <w:tc>
          <w:tcPr>
            <w:tcW w:w="250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8"/>
              <w:rPr>
                <w:sz w:val="24"/>
              </w:rPr>
            </w:pPr>
            <w:r w:rsidRPr="00E73186">
              <w:rPr>
                <w:sz w:val="24"/>
              </w:rPr>
              <w:t>1293</w:t>
            </w:r>
          </w:p>
        </w:tc>
      </w:tr>
      <w:tr w:rsidR="00610507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11"/>
              <w:rPr>
                <w:sz w:val="24"/>
              </w:rPr>
            </w:pPr>
            <w:r w:rsidRPr="00E73186">
              <w:rPr>
                <w:sz w:val="24"/>
              </w:rPr>
              <w:t>2</w:t>
            </w:r>
          </w:p>
        </w:tc>
        <w:tc>
          <w:tcPr>
            <w:tcW w:w="3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8"/>
              <w:rPr>
                <w:sz w:val="24"/>
              </w:rPr>
            </w:pPr>
            <w:r w:rsidRPr="00E73186">
              <w:rPr>
                <w:sz w:val="24"/>
              </w:rPr>
              <w:t>Педагогическая</w:t>
            </w:r>
          </w:p>
        </w:tc>
        <w:tc>
          <w:tcPr>
            <w:tcW w:w="246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10"/>
              <w:rPr>
                <w:sz w:val="24"/>
              </w:rPr>
            </w:pPr>
            <w:r w:rsidRPr="00E73186">
              <w:rPr>
                <w:sz w:val="24"/>
              </w:rPr>
              <w:t>34</w:t>
            </w:r>
          </w:p>
        </w:tc>
        <w:tc>
          <w:tcPr>
            <w:tcW w:w="250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6"/>
              <w:ind w:left="8"/>
              <w:rPr>
                <w:sz w:val="24"/>
              </w:rPr>
            </w:pPr>
            <w:r w:rsidRPr="00E73186">
              <w:rPr>
                <w:sz w:val="24"/>
              </w:rPr>
              <w:t>27</w:t>
            </w:r>
          </w:p>
        </w:tc>
      </w:tr>
      <w:tr w:rsidR="00610507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3</w:t>
            </w:r>
          </w:p>
        </w:tc>
        <w:tc>
          <w:tcPr>
            <w:tcW w:w="366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Художественная</w:t>
            </w:r>
          </w:p>
        </w:tc>
        <w:tc>
          <w:tcPr>
            <w:tcW w:w="2465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10"/>
              <w:rPr>
                <w:sz w:val="24"/>
              </w:rPr>
            </w:pPr>
            <w:r w:rsidRPr="00E73186">
              <w:rPr>
                <w:sz w:val="24"/>
              </w:rPr>
              <w:t>379</w:t>
            </w:r>
          </w:p>
        </w:tc>
        <w:tc>
          <w:tcPr>
            <w:tcW w:w="250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186</w:t>
            </w:r>
          </w:p>
        </w:tc>
      </w:tr>
      <w:tr w:rsidR="00116451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4</w:t>
            </w:r>
          </w:p>
        </w:tc>
        <w:tc>
          <w:tcPr>
            <w:tcW w:w="3668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Справочная</w:t>
            </w:r>
          </w:p>
        </w:tc>
        <w:tc>
          <w:tcPr>
            <w:tcW w:w="2465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0"/>
              <w:rPr>
                <w:sz w:val="24"/>
              </w:rPr>
            </w:pPr>
            <w:r w:rsidRPr="00E73186">
              <w:rPr>
                <w:sz w:val="24"/>
              </w:rPr>
              <w:t>216</w:t>
            </w:r>
          </w:p>
        </w:tc>
        <w:tc>
          <w:tcPr>
            <w:tcW w:w="2506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34</w:t>
            </w:r>
          </w:p>
        </w:tc>
      </w:tr>
      <w:tr w:rsidR="00116451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5</w:t>
            </w:r>
          </w:p>
        </w:tc>
        <w:tc>
          <w:tcPr>
            <w:tcW w:w="3668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Языковедение,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литературоведение</w:t>
            </w:r>
          </w:p>
        </w:tc>
        <w:tc>
          <w:tcPr>
            <w:tcW w:w="2465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0"/>
              <w:rPr>
                <w:sz w:val="24"/>
              </w:rPr>
            </w:pPr>
            <w:r w:rsidRPr="00E73186">
              <w:rPr>
                <w:sz w:val="24"/>
              </w:rPr>
              <w:t>39</w:t>
            </w:r>
          </w:p>
        </w:tc>
        <w:tc>
          <w:tcPr>
            <w:tcW w:w="2506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26</w:t>
            </w:r>
          </w:p>
        </w:tc>
      </w:tr>
      <w:tr w:rsidR="00116451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6</w:t>
            </w:r>
          </w:p>
        </w:tc>
        <w:tc>
          <w:tcPr>
            <w:tcW w:w="3668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Естественно-научная</w:t>
            </w:r>
          </w:p>
        </w:tc>
        <w:tc>
          <w:tcPr>
            <w:tcW w:w="2465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0"/>
              <w:rPr>
                <w:sz w:val="24"/>
              </w:rPr>
            </w:pPr>
            <w:r w:rsidRPr="00E73186">
              <w:rPr>
                <w:sz w:val="24"/>
              </w:rPr>
              <w:t>16</w:t>
            </w:r>
          </w:p>
        </w:tc>
        <w:tc>
          <w:tcPr>
            <w:tcW w:w="2506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6</w:t>
            </w:r>
          </w:p>
        </w:tc>
      </w:tr>
      <w:tr w:rsidR="00116451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7</w:t>
            </w:r>
          </w:p>
        </w:tc>
        <w:tc>
          <w:tcPr>
            <w:tcW w:w="3668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Техническая</w:t>
            </w:r>
          </w:p>
        </w:tc>
        <w:tc>
          <w:tcPr>
            <w:tcW w:w="2465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0"/>
              <w:rPr>
                <w:sz w:val="24"/>
              </w:rPr>
            </w:pPr>
            <w:r w:rsidRPr="00E73186">
              <w:rPr>
                <w:sz w:val="24"/>
              </w:rPr>
              <w:t>11</w:t>
            </w:r>
          </w:p>
        </w:tc>
        <w:tc>
          <w:tcPr>
            <w:tcW w:w="2506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8"/>
              <w:rPr>
                <w:sz w:val="24"/>
              </w:rPr>
            </w:pPr>
            <w:r w:rsidRPr="00E73186">
              <w:rPr>
                <w:sz w:val="24"/>
              </w:rPr>
              <w:t>6</w:t>
            </w:r>
          </w:p>
        </w:tc>
      </w:tr>
      <w:tr w:rsidR="00116451" w:rsidTr="00E73186">
        <w:trPr>
          <w:trHeight w:val="534"/>
        </w:trPr>
        <w:tc>
          <w:tcPr>
            <w:tcW w:w="670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4"/>
              <w:ind w:left="11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</w:p>
        </w:tc>
        <w:tc>
          <w:tcPr>
            <w:tcW w:w="3668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6"/>
              <w:ind w:left="8"/>
              <w:rPr>
                <w:sz w:val="24"/>
              </w:rPr>
            </w:pPr>
            <w:r w:rsidRPr="00E73186">
              <w:rPr>
                <w:sz w:val="24"/>
              </w:rPr>
              <w:t>Общественно-политическая</w:t>
            </w:r>
          </w:p>
        </w:tc>
        <w:tc>
          <w:tcPr>
            <w:tcW w:w="2465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6"/>
              <w:ind w:left="10"/>
              <w:rPr>
                <w:sz w:val="24"/>
              </w:rPr>
            </w:pPr>
            <w:r w:rsidRPr="00E73186">
              <w:rPr>
                <w:sz w:val="24"/>
              </w:rPr>
              <w:t>20</w:t>
            </w:r>
          </w:p>
        </w:tc>
        <w:tc>
          <w:tcPr>
            <w:tcW w:w="2506" w:type="dxa"/>
            <w:shd w:val="clear" w:color="auto" w:fill="auto"/>
          </w:tcPr>
          <w:p w:rsidR="00116451" w:rsidRPr="00E73186" w:rsidRDefault="00116451" w:rsidP="00E73186">
            <w:pPr>
              <w:pStyle w:val="TableParagraph"/>
              <w:spacing w:before="116"/>
              <w:ind w:left="8"/>
              <w:rPr>
                <w:sz w:val="24"/>
              </w:rPr>
            </w:pPr>
            <w:r w:rsidRPr="00E73186">
              <w:rPr>
                <w:sz w:val="24"/>
              </w:rPr>
              <w:t>12</w:t>
            </w:r>
          </w:p>
        </w:tc>
      </w:tr>
    </w:tbl>
    <w:p w:rsidR="00610507" w:rsidRDefault="00610507">
      <w:pPr>
        <w:rPr>
          <w:sz w:val="24"/>
        </w:rPr>
        <w:sectPr w:rsidR="00610507">
          <w:pgSz w:w="11910" w:h="16840"/>
          <w:pgMar w:top="620" w:right="300" w:bottom="1180" w:left="600" w:header="0" w:footer="901" w:gutter="0"/>
          <w:cols w:space="720"/>
        </w:sectPr>
      </w:pPr>
    </w:p>
    <w:p w:rsidR="00610507" w:rsidRDefault="00B55F59">
      <w:pPr>
        <w:pStyle w:val="a3"/>
        <w:spacing w:before="114" w:line="360" w:lineRule="auto"/>
        <w:ind w:left="532" w:right="362" w:firstLine="708"/>
      </w:pPr>
      <w:r>
        <w:lastRenderedPageBreak/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дисков.</w:t>
      </w:r>
      <w:r>
        <w:rPr>
          <w:spacing w:val="1"/>
        </w:rPr>
        <w:t xml:space="preserve"> </w:t>
      </w:r>
      <w:r>
        <w:t>Средний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посещаемости библиотеки</w:t>
      </w:r>
      <w:r>
        <w:rPr>
          <w:spacing w:val="4"/>
        </w:rPr>
        <w:t xml:space="preserve"> </w:t>
      </w:r>
      <w:r>
        <w:t>– 5-6</w:t>
      </w:r>
      <w:r>
        <w:rPr>
          <w:spacing w:val="-1"/>
        </w:rPr>
        <w:t xml:space="preserve"> </w:t>
      </w:r>
      <w:r>
        <w:t>человек в</w:t>
      </w:r>
      <w:r>
        <w:rPr>
          <w:spacing w:val="-1"/>
        </w:rPr>
        <w:t xml:space="preserve"> </w:t>
      </w:r>
      <w:r>
        <w:t>день.</w:t>
      </w:r>
    </w:p>
    <w:p w:rsidR="00610507" w:rsidRDefault="00B55F59">
      <w:pPr>
        <w:pStyle w:val="a3"/>
        <w:spacing w:before="118" w:line="360" w:lineRule="auto"/>
        <w:ind w:left="532" w:firstLine="708"/>
      </w:pPr>
      <w:r>
        <w:t>Оснащенность</w:t>
      </w:r>
      <w:r>
        <w:rPr>
          <w:spacing w:val="28"/>
        </w:rPr>
        <w:t xml:space="preserve"> </w:t>
      </w:r>
      <w:r>
        <w:t>библиотеки</w:t>
      </w:r>
      <w:r>
        <w:rPr>
          <w:spacing w:val="31"/>
        </w:rPr>
        <w:t xml:space="preserve"> </w:t>
      </w:r>
      <w:r>
        <w:t>учебными</w:t>
      </w:r>
      <w:r>
        <w:rPr>
          <w:spacing w:val="28"/>
        </w:rPr>
        <w:t xml:space="preserve"> </w:t>
      </w:r>
      <w:r>
        <w:t>пособиями</w:t>
      </w:r>
      <w:r>
        <w:rPr>
          <w:spacing w:val="28"/>
        </w:rPr>
        <w:t xml:space="preserve"> </w:t>
      </w:r>
      <w:r>
        <w:t>достаточная.</w:t>
      </w:r>
      <w:r>
        <w:rPr>
          <w:spacing w:val="34"/>
        </w:rPr>
        <w:t xml:space="preserve"> </w:t>
      </w:r>
      <w:r>
        <w:t>Площадь</w:t>
      </w:r>
      <w:r>
        <w:rPr>
          <w:spacing w:val="30"/>
        </w:rPr>
        <w:t xml:space="preserve"> </w:t>
      </w:r>
      <w:r>
        <w:t>библиотеки</w:t>
      </w:r>
      <w:r>
        <w:rPr>
          <w:spacing w:val="-57"/>
        </w:rPr>
        <w:t xml:space="preserve"> </w:t>
      </w:r>
      <w:r>
        <w:t>небольшая,</w:t>
      </w:r>
      <w:r>
        <w:rPr>
          <w:spacing w:val="-1"/>
        </w:rPr>
        <w:t xml:space="preserve"> </w:t>
      </w:r>
      <w:r>
        <w:t>отсутствует</w:t>
      </w:r>
      <w:r>
        <w:rPr>
          <w:spacing w:val="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зал,</w:t>
      </w:r>
      <w:r>
        <w:rPr>
          <w:spacing w:val="-1"/>
        </w:rPr>
        <w:t xml:space="preserve"> </w:t>
      </w:r>
      <w:r>
        <w:t>оборудование устаревшее.</w:t>
      </w:r>
    </w:p>
    <w:p w:rsidR="00610507" w:rsidRDefault="00B55F59">
      <w:pPr>
        <w:pStyle w:val="1"/>
        <w:numPr>
          <w:ilvl w:val="0"/>
          <w:numId w:val="10"/>
        </w:numPr>
        <w:tabs>
          <w:tab w:val="left" w:pos="3520"/>
        </w:tabs>
        <w:spacing w:before="125"/>
        <w:ind w:left="3519" w:hanging="388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610507" w:rsidRDefault="00610507">
      <w:pPr>
        <w:pStyle w:val="a3"/>
        <w:spacing w:before="1"/>
        <w:rPr>
          <w:b/>
          <w:sz w:val="22"/>
        </w:rPr>
      </w:pPr>
    </w:p>
    <w:p w:rsidR="00610507" w:rsidRDefault="00B55F59">
      <w:pPr>
        <w:pStyle w:val="a3"/>
        <w:spacing w:before="1" w:line="360" w:lineRule="auto"/>
        <w:ind w:left="532" w:right="547" w:firstLine="708"/>
        <w:jc w:val="both"/>
      </w:pPr>
      <w:r>
        <w:t>Материально-техническое обеспечение Школы позволяет реализовывать в полной мере</w:t>
      </w:r>
      <w:r>
        <w:rPr>
          <w:spacing w:val="1"/>
        </w:rPr>
        <w:t xml:space="preserve"> </w:t>
      </w:r>
      <w:r>
        <w:t>образовательные программы. В Школе оборудованы 9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 из них оснащен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мультимедийной</w:t>
      </w:r>
      <w:r>
        <w:rPr>
          <w:spacing w:val="-1"/>
        </w:rPr>
        <w:t xml:space="preserve"> </w:t>
      </w:r>
      <w:r>
        <w:t>техникой кабинет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 w:rsidR="00116451">
        <w:t xml:space="preserve"> и кабинет физики</w:t>
      </w:r>
      <w:r>
        <w:t>.</w:t>
      </w:r>
    </w:p>
    <w:p w:rsidR="00610507" w:rsidRDefault="00B55F59">
      <w:pPr>
        <w:pStyle w:val="a3"/>
        <w:spacing w:before="119" w:line="465" w:lineRule="auto"/>
        <w:ind w:left="532" w:right="3503"/>
        <w:jc w:val="both"/>
      </w:pPr>
      <w:r>
        <w:t>В кабинете информатики имеется проектор с переносным экраном.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оборудованы</w:t>
      </w:r>
      <w:r>
        <w:rPr>
          <w:spacing w:val="-1"/>
        </w:rPr>
        <w:t xml:space="preserve"> </w:t>
      </w:r>
      <w:r>
        <w:t>спортивный</w:t>
      </w:r>
      <w:r>
        <w:rPr>
          <w:spacing w:val="3"/>
        </w:rPr>
        <w:t xml:space="preserve"> </w:t>
      </w:r>
      <w:r>
        <w:t>зал,</w:t>
      </w:r>
      <w:r>
        <w:rPr>
          <w:spacing w:val="-1"/>
        </w:rPr>
        <w:t xml:space="preserve"> </w:t>
      </w:r>
      <w:r>
        <w:t>столовая.</w:t>
      </w:r>
    </w:p>
    <w:p w:rsidR="00610507" w:rsidRDefault="00610507">
      <w:pPr>
        <w:pStyle w:val="a3"/>
        <w:rPr>
          <w:sz w:val="26"/>
        </w:rPr>
      </w:pPr>
    </w:p>
    <w:p w:rsidR="00610507" w:rsidRDefault="00610507">
      <w:pPr>
        <w:pStyle w:val="a3"/>
        <w:spacing w:before="8"/>
        <w:rPr>
          <w:sz w:val="20"/>
        </w:rPr>
      </w:pPr>
    </w:p>
    <w:p w:rsidR="00610507" w:rsidRDefault="00B55F59">
      <w:pPr>
        <w:pStyle w:val="1"/>
        <w:ind w:right="2074"/>
        <w:jc w:val="center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610507" w:rsidRDefault="00610507">
      <w:pPr>
        <w:pStyle w:val="a3"/>
        <w:spacing w:before="11"/>
        <w:rPr>
          <w:b/>
          <w:sz w:val="21"/>
        </w:rPr>
      </w:pPr>
    </w:p>
    <w:p w:rsidR="00610507" w:rsidRDefault="00B55F59">
      <w:pPr>
        <w:pStyle w:val="a3"/>
        <w:ind w:left="532"/>
        <w:jc w:val="both"/>
      </w:pPr>
      <w:r>
        <w:t>Данные</w:t>
      </w:r>
      <w:r>
        <w:rPr>
          <w:spacing w:val="-3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2021 года.</w:t>
      </w:r>
    </w:p>
    <w:p w:rsidR="00610507" w:rsidRDefault="00610507">
      <w:pPr>
        <w:pStyle w:val="a3"/>
        <w:spacing w:before="6" w:after="1"/>
        <w:rPr>
          <w:sz w:val="12"/>
        </w:rPr>
      </w:pPr>
    </w:p>
    <w:tbl>
      <w:tblPr>
        <w:tblW w:w="0" w:type="auto"/>
        <w:tblInd w:w="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3"/>
        <w:gridCol w:w="1630"/>
        <w:gridCol w:w="1928"/>
      </w:tblGrid>
      <w:tr w:rsidR="00610507" w:rsidTr="00E73186">
        <w:trPr>
          <w:trHeight w:val="947"/>
        </w:trPr>
        <w:tc>
          <w:tcPr>
            <w:tcW w:w="614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Показатели</w:t>
            </w:r>
          </w:p>
        </w:tc>
        <w:tc>
          <w:tcPr>
            <w:tcW w:w="163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455"/>
              <w:rPr>
                <w:sz w:val="24"/>
              </w:rPr>
            </w:pPr>
            <w:r w:rsidRPr="00E73186">
              <w:rPr>
                <w:sz w:val="24"/>
              </w:rPr>
              <w:t>Единица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измерения</w:t>
            </w:r>
          </w:p>
        </w:tc>
        <w:tc>
          <w:tcPr>
            <w:tcW w:w="192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16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</w:p>
        </w:tc>
      </w:tr>
      <w:tr w:rsidR="00610507" w:rsidTr="00E73186">
        <w:trPr>
          <w:trHeight w:val="534"/>
        </w:trPr>
        <w:tc>
          <w:tcPr>
            <w:tcW w:w="9701" w:type="dxa"/>
            <w:gridSpan w:val="3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Образовательная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деятельность</w:t>
            </w:r>
          </w:p>
        </w:tc>
      </w:tr>
      <w:tr w:rsidR="00610507" w:rsidTr="00E73186">
        <w:trPr>
          <w:trHeight w:val="534"/>
        </w:trPr>
        <w:tc>
          <w:tcPr>
            <w:tcW w:w="614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Общая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</w:p>
        </w:tc>
        <w:tc>
          <w:tcPr>
            <w:tcW w:w="163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</w:p>
        </w:tc>
        <w:tc>
          <w:tcPr>
            <w:tcW w:w="1928" w:type="dxa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before="54"/>
              <w:ind w:left="16"/>
              <w:rPr>
                <w:sz w:val="24"/>
              </w:rPr>
            </w:pPr>
            <w:r w:rsidRPr="00E73186">
              <w:rPr>
                <w:sz w:val="24"/>
              </w:rPr>
              <w:t>36</w:t>
            </w:r>
          </w:p>
        </w:tc>
      </w:tr>
      <w:tr w:rsidR="00610507" w:rsidTr="00E73186">
        <w:trPr>
          <w:trHeight w:val="947"/>
        </w:trPr>
        <w:tc>
          <w:tcPr>
            <w:tcW w:w="614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37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  <w:r w:rsidRPr="00E73186">
              <w:rPr>
                <w:spacing w:val="34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34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32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программе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начального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общего образования</w:t>
            </w:r>
          </w:p>
        </w:tc>
        <w:tc>
          <w:tcPr>
            <w:tcW w:w="163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</w:p>
        </w:tc>
        <w:tc>
          <w:tcPr>
            <w:tcW w:w="19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before="54"/>
              <w:ind w:left="16"/>
              <w:rPr>
                <w:sz w:val="24"/>
              </w:rPr>
            </w:pPr>
            <w:r w:rsidRPr="00E73186">
              <w:rPr>
                <w:sz w:val="24"/>
              </w:rPr>
              <w:t>15</w:t>
            </w:r>
          </w:p>
        </w:tc>
      </w:tr>
      <w:tr w:rsidR="00610507" w:rsidTr="00E73186">
        <w:trPr>
          <w:trHeight w:val="947"/>
        </w:trPr>
        <w:tc>
          <w:tcPr>
            <w:tcW w:w="614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37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  <w:r w:rsidRPr="00E73186">
              <w:rPr>
                <w:spacing w:val="34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34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образовательной</w:t>
            </w:r>
            <w:r w:rsidRPr="00E73186">
              <w:rPr>
                <w:spacing w:val="32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программе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основного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общего образования</w:t>
            </w:r>
          </w:p>
        </w:tc>
        <w:tc>
          <w:tcPr>
            <w:tcW w:w="163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</w:p>
        </w:tc>
        <w:tc>
          <w:tcPr>
            <w:tcW w:w="19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before="54"/>
              <w:ind w:left="16"/>
              <w:rPr>
                <w:sz w:val="24"/>
              </w:rPr>
            </w:pPr>
            <w:r w:rsidRPr="00E73186">
              <w:rPr>
                <w:sz w:val="24"/>
              </w:rPr>
              <w:t>21</w:t>
            </w:r>
          </w:p>
        </w:tc>
      </w:tr>
      <w:tr w:rsidR="00610507" w:rsidTr="00E73186">
        <w:trPr>
          <w:trHeight w:val="1362"/>
        </w:trPr>
        <w:tc>
          <w:tcPr>
            <w:tcW w:w="6143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4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62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66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учащихся,</w:t>
            </w:r>
            <w:r w:rsidRPr="00E73186">
              <w:rPr>
                <w:spacing w:val="65"/>
                <w:sz w:val="24"/>
              </w:rPr>
              <w:t xml:space="preserve"> </w:t>
            </w:r>
            <w:r w:rsidRPr="00E73186">
              <w:rPr>
                <w:sz w:val="24"/>
              </w:rPr>
              <w:t>успевающих</w:t>
            </w:r>
            <w:r w:rsidRPr="00E73186">
              <w:rPr>
                <w:spacing w:val="64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</w:p>
          <w:p w:rsidR="00610507" w:rsidRPr="00E73186" w:rsidRDefault="00B55F59" w:rsidP="00E73186">
            <w:pPr>
              <w:pStyle w:val="TableParagraph"/>
              <w:spacing w:before="137" w:line="360" w:lineRule="auto"/>
              <w:ind w:left="59"/>
              <w:rPr>
                <w:sz w:val="24"/>
              </w:rPr>
            </w:pPr>
            <w:r w:rsidRPr="00E73186">
              <w:rPr>
                <w:sz w:val="24"/>
              </w:rPr>
              <w:t>«4»</w:t>
            </w:r>
            <w:r w:rsidRPr="00E73186">
              <w:rPr>
                <w:spacing w:val="21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33"/>
                <w:sz w:val="24"/>
              </w:rPr>
              <w:t xml:space="preserve"> </w:t>
            </w:r>
            <w:r w:rsidRPr="00E73186">
              <w:rPr>
                <w:sz w:val="24"/>
              </w:rPr>
              <w:t>«5»</w:t>
            </w:r>
            <w:r w:rsidRPr="00E73186">
              <w:rPr>
                <w:spacing w:val="21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28"/>
                <w:sz w:val="24"/>
              </w:rPr>
              <w:t xml:space="preserve"> </w:t>
            </w:r>
            <w:r w:rsidRPr="00E73186">
              <w:rPr>
                <w:sz w:val="24"/>
              </w:rPr>
              <w:t>результатам</w:t>
            </w:r>
            <w:r w:rsidRPr="00E73186">
              <w:rPr>
                <w:spacing w:val="28"/>
                <w:sz w:val="24"/>
              </w:rPr>
              <w:t xml:space="preserve"> </w:t>
            </w:r>
            <w:r w:rsidRPr="00E73186">
              <w:rPr>
                <w:sz w:val="24"/>
              </w:rPr>
              <w:t>промежуточной</w:t>
            </w:r>
            <w:r w:rsidRPr="00E73186">
              <w:rPr>
                <w:spacing w:val="29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аттестации,</w:t>
            </w:r>
            <w:r w:rsidRPr="00E73186">
              <w:rPr>
                <w:spacing w:val="28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 обучающихся</w:t>
            </w:r>
          </w:p>
        </w:tc>
        <w:tc>
          <w:tcPr>
            <w:tcW w:w="1630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59" w:right="53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before="56"/>
              <w:ind w:left="16"/>
              <w:rPr>
                <w:sz w:val="24"/>
              </w:rPr>
            </w:pPr>
            <w:r w:rsidRPr="00E73186">
              <w:rPr>
                <w:sz w:val="24"/>
              </w:rPr>
              <w:t>18(54,54</w:t>
            </w:r>
            <w:r w:rsidR="00B55F59" w:rsidRPr="00E73186">
              <w:rPr>
                <w:sz w:val="24"/>
              </w:rPr>
              <w:t>%)</w:t>
            </w:r>
          </w:p>
        </w:tc>
      </w:tr>
    </w:tbl>
    <w:p w:rsidR="00610507" w:rsidRDefault="00610507">
      <w:pPr>
        <w:rPr>
          <w:sz w:val="24"/>
        </w:rPr>
        <w:sectPr w:rsidR="00610507">
          <w:pgSz w:w="11910" w:h="16840"/>
          <w:pgMar w:top="680" w:right="300" w:bottom="1180" w:left="600" w:header="0" w:footer="901" w:gutter="0"/>
          <w:cols w:space="720"/>
        </w:sectPr>
      </w:pPr>
    </w:p>
    <w:tbl>
      <w:tblPr>
        <w:tblW w:w="0" w:type="auto"/>
        <w:tblInd w:w="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6"/>
        <w:gridCol w:w="1644"/>
        <w:gridCol w:w="1921"/>
      </w:tblGrid>
      <w:tr w:rsidR="00610507" w:rsidTr="00E73186">
        <w:trPr>
          <w:trHeight w:val="949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59"/>
              <w:rPr>
                <w:sz w:val="24"/>
              </w:rPr>
            </w:pPr>
            <w:r w:rsidRPr="00E73186">
              <w:rPr>
                <w:sz w:val="24"/>
              </w:rPr>
              <w:lastRenderedPageBreak/>
              <w:t>Средний</w:t>
            </w:r>
            <w:r w:rsidRPr="00E73186">
              <w:rPr>
                <w:spacing w:val="56"/>
                <w:sz w:val="24"/>
              </w:rPr>
              <w:t xml:space="preserve"> </w:t>
            </w:r>
            <w:r w:rsidRPr="00E73186">
              <w:rPr>
                <w:sz w:val="24"/>
              </w:rPr>
              <w:t>балл</w:t>
            </w:r>
            <w:r w:rsidRPr="00E73186">
              <w:rPr>
                <w:spacing w:val="55"/>
                <w:sz w:val="24"/>
              </w:rPr>
              <w:t xml:space="preserve"> </w:t>
            </w:r>
            <w:r w:rsidRPr="00E73186">
              <w:rPr>
                <w:sz w:val="24"/>
              </w:rPr>
              <w:t>ГИА</w:t>
            </w:r>
            <w:r w:rsidRPr="00E73186">
              <w:rPr>
                <w:spacing w:val="55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54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55"/>
                <w:sz w:val="24"/>
              </w:rPr>
              <w:t xml:space="preserve"> </w:t>
            </w:r>
            <w:r w:rsidRPr="00E73186">
              <w:rPr>
                <w:sz w:val="24"/>
              </w:rPr>
              <w:t>класса</w:t>
            </w:r>
            <w:r w:rsidRPr="00E73186">
              <w:rPr>
                <w:spacing w:val="56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56"/>
                <w:sz w:val="24"/>
              </w:rPr>
              <w:t xml:space="preserve"> </w:t>
            </w:r>
            <w:r w:rsidRPr="00E73186">
              <w:rPr>
                <w:sz w:val="24"/>
              </w:rPr>
              <w:t>русскому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языку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66"/>
              <w:rPr>
                <w:sz w:val="24"/>
              </w:rPr>
            </w:pPr>
            <w:r w:rsidRPr="00E73186">
              <w:rPr>
                <w:sz w:val="24"/>
              </w:rPr>
              <w:t>балл</w:t>
            </w:r>
          </w:p>
        </w:tc>
        <w:tc>
          <w:tcPr>
            <w:tcW w:w="1921" w:type="dxa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before="56"/>
              <w:ind w:left="8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</w:p>
        </w:tc>
      </w:tr>
      <w:tr w:rsidR="00610507" w:rsidTr="00E73186">
        <w:trPr>
          <w:trHeight w:val="534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Средний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балл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ГИА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математике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66"/>
              <w:rPr>
                <w:sz w:val="24"/>
              </w:rPr>
            </w:pPr>
            <w:r w:rsidRPr="00E73186">
              <w:rPr>
                <w:sz w:val="24"/>
              </w:rPr>
              <w:t>балл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116451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</w:p>
        </w:tc>
      </w:tr>
      <w:tr w:rsidR="00610507" w:rsidTr="00E73186">
        <w:trPr>
          <w:trHeight w:val="1775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1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 получили неудовлетворительные результаты на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ГИА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русскому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языку,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9 класса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1775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7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 получили неудовлетворительные результаты на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ГИА</w:t>
            </w:r>
            <w:r w:rsidRPr="00E73186">
              <w:rPr>
                <w:spacing w:val="19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20"/>
                <w:sz w:val="24"/>
              </w:rPr>
              <w:t xml:space="preserve"> </w:t>
            </w:r>
            <w:r w:rsidRPr="00E73186">
              <w:rPr>
                <w:sz w:val="24"/>
              </w:rPr>
              <w:t>математике,</w:t>
            </w:r>
            <w:r w:rsidRPr="00E73186">
              <w:rPr>
                <w:spacing w:val="20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21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2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20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1362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6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 не получили аттестаты, от общей численности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9 класса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1362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6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9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получили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аттестаты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отличием,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выпускников 9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класса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1360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5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принимали участие в олимпиадах, смотрах, конкурсах, от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 обучающихся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(5%)</w:t>
            </w:r>
          </w:p>
        </w:tc>
      </w:tr>
      <w:tr w:rsidR="00610507" w:rsidTr="00E73186">
        <w:trPr>
          <w:trHeight w:val="1283"/>
        </w:trPr>
        <w:tc>
          <w:tcPr>
            <w:tcW w:w="6136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227"/>
                <w:tab w:val="left" w:pos="2525"/>
                <w:tab w:val="left" w:pos="3655"/>
                <w:tab w:val="left" w:pos="4952"/>
                <w:tab w:val="left" w:pos="5412"/>
              </w:tabs>
              <w:spacing w:before="56" w:line="360" w:lineRule="auto"/>
              <w:ind w:left="59" w:right="31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49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52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52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  <w:r w:rsidRPr="00E73186">
              <w:rPr>
                <w:spacing w:val="56"/>
                <w:sz w:val="24"/>
              </w:rPr>
              <w:t xml:space="preserve"> </w:t>
            </w:r>
            <w:r w:rsidRPr="00E73186">
              <w:rPr>
                <w:sz w:val="24"/>
              </w:rPr>
              <w:t>–</w:t>
            </w:r>
            <w:r w:rsidRPr="00E73186">
              <w:rPr>
                <w:spacing w:val="49"/>
                <w:sz w:val="24"/>
              </w:rPr>
              <w:t xml:space="preserve"> </w:t>
            </w:r>
            <w:r w:rsidRPr="00E73186">
              <w:rPr>
                <w:sz w:val="24"/>
              </w:rPr>
              <w:t>победителей</w:t>
            </w:r>
            <w:r w:rsidRPr="00E73186">
              <w:rPr>
                <w:spacing w:val="51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призеров</w:t>
            </w:r>
            <w:r w:rsidRPr="00E73186">
              <w:rPr>
                <w:sz w:val="24"/>
              </w:rPr>
              <w:tab/>
              <w:t>олимпиад,</w:t>
            </w:r>
            <w:r w:rsidRPr="00E73186">
              <w:rPr>
                <w:sz w:val="24"/>
              </w:rPr>
              <w:tab/>
              <w:t>смотров,</w:t>
            </w:r>
            <w:r w:rsidRPr="00E73186">
              <w:rPr>
                <w:sz w:val="24"/>
              </w:rPr>
              <w:tab/>
              <w:t>конкурсов</w:t>
            </w:r>
            <w:r w:rsidRPr="00E73186">
              <w:rPr>
                <w:sz w:val="24"/>
              </w:rPr>
              <w:tab/>
              <w:t>от</w:t>
            </w:r>
            <w:r w:rsidRPr="00E73186">
              <w:rPr>
                <w:sz w:val="24"/>
              </w:rPr>
              <w:tab/>
              <w:t>общей</w:t>
            </w:r>
          </w:p>
          <w:p w:rsidR="00610507" w:rsidRPr="00E73186" w:rsidRDefault="00B55F59" w:rsidP="00E73186">
            <w:pPr>
              <w:pStyle w:val="TableParagraph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обучающихся,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том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числе:</w:t>
            </w:r>
          </w:p>
        </w:tc>
        <w:tc>
          <w:tcPr>
            <w:tcW w:w="1644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8"/>
              <w:rPr>
                <w:sz w:val="24"/>
              </w:rPr>
            </w:pPr>
            <w:r w:rsidRPr="00E73186">
              <w:rPr>
                <w:sz w:val="24"/>
              </w:rPr>
              <w:t xml:space="preserve"> </w:t>
            </w:r>
            <w:r w:rsidR="00B55F59" w:rsidRPr="00E73186">
              <w:rPr>
                <w:sz w:val="24"/>
              </w:rPr>
              <w:t>(40%)</w:t>
            </w:r>
          </w:p>
        </w:tc>
      </w:tr>
      <w:tr w:rsidR="00610507" w:rsidTr="00E73186">
        <w:trPr>
          <w:trHeight w:val="591"/>
        </w:trPr>
        <w:tc>
          <w:tcPr>
            <w:tcW w:w="6136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3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регионального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уровня</w:t>
            </w:r>
          </w:p>
        </w:tc>
        <w:tc>
          <w:tcPr>
            <w:tcW w:w="1644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3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664"/>
        </w:trPr>
        <w:tc>
          <w:tcPr>
            <w:tcW w:w="61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4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федерального уровня</w:t>
            </w:r>
          </w:p>
        </w:tc>
        <w:tc>
          <w:tcPr>
            <w:tcW w:w="1644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46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527"/>
        </w:trPr>
        <w:tc>
          <w:tcPr>
            <w:tcW w:w="6136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4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международного уровня</w:t>
            </w:r>
          </w:p>
        </w:tc>
        <w:tc>
          <w:tcPr>
            <w:tcW w:w="1644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46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1363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1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 (удельный вес) учащихся по программам с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углубленным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изучением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отдельных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учебных</w:t>
            </w:r>
            <w:r w:rsidRPr="00E73186">
              <w:rPr>
                <w:spacing w:val="60"/>
                <w:sz w:val="24"/>
              </w:rPr>
              <w:t xml:space="preserve"> </w:t>
            </w:r>
            <w:r w:rsidRPr="00E73186">
              <w:rPr>
                <w:sz w:val="24"/>
              </w:rPr>
              <w:t>предметов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общей численности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947"/>
        </w:trPr>
        <w:tc>
          <w:tcPr>
            <w:tcW w:w="6136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791"/>
                <w:tab w:val="left" w:pos="3126"/>
                <w:tab w:val="left" w:pos="3733"/>
                <w:tab w:val="left" w:pos="4777"/>
              </w:tabs>
              <w:spacing w:before="54" w:line="360" w:lineRule="auto"/>
              <w:ind w:left="59" w:right="35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20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20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23"/>
                <w:sz w:val="24"/>
              </w:rPr>
              <w:t xml:space="preserve"> </w:t>
            </w:r>
            <w:r w:rsidRPr="00E73186">
              <w:rPr>
                <w:sz w:val="24"/>
              </w:rPr>
              <w:t>учащихся</w:t>
            </w:r>
            <w:r w:rsidRPr="00E73186">
              <w:rPr>
                <w:spacing w:val="19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19"/>
                <w:sz w:val="24"/>
              </w:rPr>
              <w:t xml:space="preserve"> </w:t>
            </w:r>
            <w:r w:rsidRPr="00E73186">
              <w:rPr>
                <w:sz w:val="24"/>
              </w:rPr>
              <w:t>программам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профильного</w:t>
            </w:r>
            <w:r w:rsidRPr="00E73186">
              <w:rPr>
                <w:sz w:val="24"/>
              </w:rPr>
              <w:tab/>
              <w:t>обучения</w:t>
            </w:r>
            <w:r w:rsidRPr="00E73186">
              <w:rPr>
                <w:sz w:val="24"/>
              </w:rPr>
              <w:tab/>
              <w:t>от</w:t>
            </w:r>
            <w:r w:rsidRPr="00E73186">
              <w:rPr>
                <w:sz w:val="24"/>
              </w:rPr>
              <w:tab/>
              <w:t>общей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численности</w:t>
            </w:r>
          </w:p>
        </w:tc>
        <w:tc>
          <w:tcPr>
            <w:tcW w:w="164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6" w:right="541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21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8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</w:tbl>
    <w:p w:rsidR="00610507" w:rsidRDefault="00610507">
      <w:pPr>
        <w:rPr>
          <w:sz w:val="24"/>
        </w:rPr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tbl>
      <w:tblPr>
        <w:tblW w:w="0" w:type="auto"/>
        <w:tblInd w:w="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4"/>
        <w:gridCol w:w="1649"/>
        <w:gridCol w:w="1919"/>
      </w:tblGrid>
      <w:tr w:rsidR="00610507" w:rsidTr="00E73186">
        <w:trPr>
          <w:trHeight w:val="534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lastRenderedPageBreak/>
              <w:t>обучающихся</w:t>
            </w:r>
          </w:p>
        </w:tc>
        <w:tc>
          <w:tcPr>
            <w:tcW w:w="1649" w:type="dxa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919" w:type="dxa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</w:tr>
      <w:tr w:rsidR="00610507" w:rsidTr="00E73186">
        <w:trPr>
          <w:trHeight w:val="1777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2081"/>
                <w:tab w:val="left" w:pos="4325"/>
              </w:tabs>
              <w:spacing w:before="56" w:line="360" w:lineRule="auto"/>
              <w:ind w:left="59" w:right="34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 (удельный вес) учащихся по программам с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применением</w:t>
            </w:r>
            <w:r w:rsidRPr="00E73186">
              <w:rPr>
                <w:sz w:val="24"/>
              </w:rPr>
              <w:tab/>
              <w:t>дистанционных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образовательных</w:t>
            </w:r>
            <w:r w:rsidRPr="00E73186">
              <w:rPr>
                <w:spacing w:val="-58"/>
                <w:sz w:val="24"/>
              </w:rPr>
              <w:t xml:space="preserve"> </w:t>
            </w:r>
            <w:r w:rsidRPr="00E73186">
              <w:rPr>
                <w:sz w:val="24"/>
              </w:rPr>
              <w:t>технологий,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электронного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обучения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61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</w:p>
        </w:tc>
        <w:tc>
          <w:tcPr>
            <w:tcW w:w="164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68" w:right="54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6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1360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4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 (удельный вес) учащихся в рамках сетевой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формы реализации образовательных программ от общей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</w:t>
            </w:r>
          </w:p>
        </w:tc>
        <w:tc>
          <w:tcPr>
            <w:tcW w:w="164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8" w:right="54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6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870"/>
        </w:trPr>
        <w:tc>
          <w:tcPr>
            <w:tcW w:w="6134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031"/>
                <w:tab w:val="left" w:pos="2584"/>
                <w:tab w:val="left" w:pos="4458"/>
                <w:tab w:val="left" w:pos="4844"/>
                <w:tab w:val="left" w:pos="5496"/>
              </w:tabs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Общая</w:t>
            </w:r>
            <w:r w:rsidRPr="00E73186">
              <w:rPr>
                <w:sz w:val="24"/>
              </w:rPr>
              <w:tab/>
              <w:t>численность</w:t>
            </w:r>
            <w:r w:rsidRPr="00E73186">
              <w:rPr>
                <w:sz w:val="24"/>
              </w:rPr>
              <w:tab/>
              <w:t>педработников,</w:t>
            </w:r>
            <w:r w:rsidRPr="00E73186">
              <w:rPr>
                <w:sz w:val="24"/>
              </w:rPr>
              <w:tab/>
              <w:t>в</w:t>
            </w:r>
            <w:r w:rsidRPr="00E73186">
              <w:rPr>
                <w:sz w:val="24"/>
              </w:rPr>
              <w:tab/>
              <w:t>том</w:t>
            </w:r>
            <w:r w:rsidRPr="00E73186">
              <w:rPr>
                <w:sz w:val="24"/>
              </w:rPr>
              <w:tab/>
              <w:t>числе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59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педработников: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68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</w:p>
        </w:tc>
        <w:tc>
          <w:tcPr>
            <w:tcW w:w="1919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 w:rsidP="00E73186">
            <w:pPr>
              <w:pStyle w:val="TableParagraph"/>
              <w:spacing w:before="4"/>
              <w:rPr>
                <w:sz w:val="35"/>
              </w:rPr>
            </w:pPr>
          </w:p>
          <w:p w:rsidR="00610507" w:rsidRPr="00E73186" w:rsidRDefault="00E73186" w:rsidP="00E73186">
            <w:pPr>
              <w:pStyle w:val="TableParagraph"/>
              <w:ind w:left="6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</w:p>
        </w:tc>
      </w:tr>
      <w:tr w:rsidR="00610507" w:rsidTr="00E73186">
        <w:trPr>
          <w:trHeight w:val="590"/>
        </w:trPr>
        <w:tc>
          <w:tcPr>
            <w:tcW w:w="6134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5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высшим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образованием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534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высшим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педагогическим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образованием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6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</w:p>
        </w:tc>
      </w:tr>
      <w:tr w:rsidR="00610507" w:rsidTr="00E73186">
        <w:trPr>
          <w:trHeight w:val="541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средним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профессиональным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образованием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6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</w:p>
        </w:tc>
      </w:tr>
      <w:tr w:rsidR="00610507" w:rsidTr="00E73186">
        <w:trPr>
          <w:trHeight w:val="949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655"/>
                <w:tab w:val="left" w:pos="1979"/>
                <w:tab w:val="left" w:pos="4437"/>
              </w:tabs>
              <w:spacing w:before="56" w:line="360" w:lineRule="auto"/>
              <w:ind w:left="59" w:right="33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z w:val="24"/>
              </w:rPr>
              <w:tab/>
              <w:t>средним</w:t>
            </w:r>
            <w:r w:rsidRPr="00E73186">
              <w:rPr>
                <w:sz w:val="24"/>
              </w:rPr>
              <w:tab/>
              <w:t>профессиональным</w:t>
            </w:r>
            <w:r w:rsidRPr="00E73186">
              <w:rPr>
                <w:sz w:val="24"/>
              </w:rPr>
              <w:tab/>
              <w:t>педагогическим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образованием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6"/>
              <w:rPr>
                <w:sz w:val="24"/>
              </w:rPr>
            </w:pPr>
            <w:r w:rsidRPr="00E73186">
              <w:rPr>
                <w:sz w:val="24"/>
              </w:rPr>
              <w:t>-</w:t>
            </w:r>
          </w:p>
        </w:tc>
      </w:tr>
      <w:tr w:rsidR="00610507" w:rsidTr="00E73186">
        <w:trPr>
          <w:trHeight w:val="1284"/>
        </w:trPr>
        <w:tc>
          <w:tcPr>
            <w:tcW w:w="6134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771"/>
                <w:tab w:val="left" w:pos="3241"/>
                <w:tab w:val="left" w:pos="4040"/>
                <w:tab w:val="left" w:pos="5974"/>
              </w:tabs>
              <w:spacing w:before="56" w:line="360" w:lineRule="auto"/>
              <w:ind w:left="59" w:right="31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z w:val="24"/>
              </w:rPr>
              <w:tab/>
              <w:t>(удельный</w:t>
            </w:r>
            <w:r w:rsidRPr="00E73186">
              <w:rPr>
                <w:sz w:val="24"/>
              </w:rPr>
              <w:tab/>
              <w:t>вес)</w:t>
            </w:r>
            <w:r w:rsidRPr="00E73186">
              <w:rPr>
                <w:sz w:val="24"/>
              </w:rPr>
              <w:tab/>
              <w:t>педработников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5"/>
                <w:sz w:val="24"/>
              </w:rPr>
              <w:t>с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квалификационной</w:t>
            </w:r>
            <w:r w:rsidRPr="00E73186">
              <w:rPr>
                <w:spacing w:val="55"/>
                <w:sz w:val="24"/>
              </w:rPr>
              <w:t xml:space="preserve"> </w:t>
            </w:r>
            <w:r w:rsidRPr="00E73186">
              <w:rPr>
                <w:sz w:val="24"/>
              </w:rPr>
              <w:t>категорией</w:t>
            </w:r>
            <w:r w:rsidRPr="00E73186">
              <w:rPr>
                <w:spacing w:val="58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55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55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</w:p>
          <w:p w:rsidR="00610507" w:rsidRPr="00E73186" w:rsidRDefault="00B55F59" w:rsidP="00E73186">
            <w:pPr>
              <w:pStyle w:val="TableParagraph"/>
              <w:ind w:left="59"/>
              <w:rPr>
                <w:sz w:val="24"/>
              </w:rPr>
            </w:pPr>
            <w:r w:rsidRPr="00E73186">
              <w:rPr>
                <w:sz w:val="24"/>
              </w:rPr>
              <w:t>таких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работников,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том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числе: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68" w:right="54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221"/>
              <w:ind w:left="6"/>
              <w:rPr>
                <w:sz w:val="24"/>
              </w:rPr>
            </w:pPr>
            <w:r w:rsidRPr="00E73186">
              <w:rPr>
                <w:sz w:val="24"/>
              </w:rPr>
              <w:t>1 (12,5)</w:t>
            </w:r>
          </w:p>
        </w:tc>
      </w:tr>
      <w:tr w:rsidR="00610507" w:rsidTr="00E73186">
        <w:trPr>
          <w:trHeight w:val="591"/>
        </w:trPr>
        <w:tc>
          <w:tcPr>
            <w:tcW w:w="6134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3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высшей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534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первой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6"/>
              <w:rPr>
                <w:sz w:val="24"/>
              </w:rPr>
            </w:pPr>
            <w:r w:rsidRPr="00E73186">
              <w:rPr>
                <w:sz w:val="24"/>
              </w:rPr>
              <w:t>6 (75)</w:t>
            </w:r>
          </w:p>
        </w:tc>
      </w:tr>
      <w:tr w:rsidR="00610507" w:rsidTr="00E73186">
        <w:trPr>
          <w:trHeight w:val="869"/>
        </w:trPr>
        <w:tc>
          <w:tcPr>
            <w:tcW w:w="6134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97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98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95"/>
                <w:sz w:val="24"/>
              </w:rPr>
              <w:t xml:space="preserve"> </w:t>
            </w:r>
            <w:r w:rsidRPr="00E73186">
              <w:rPr>
                <w:sz w:val="24"/>
              </w:rPr>
              <w:t>педработников</w:t>
            </w:r>
            <w:r w:rsidRPr="00E73186">
              <w:rPr>
                <w:spacing w:val="94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98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</w:p>
          <w:p w:rsidR="00610507" w:rsidRPr="00E73186" w:rsidRDefault="00B55F59" w:rsidP="00E73186">
            <w:pPr>
              <w:pStyle w:val="TableParagraph"/>
              <w:spacing w:before="137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таких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педагогическим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стажем: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68" w:right="54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 w:rsidP="00E73186">
            <w:pPr>
              <w:pStyle w:val="TableParagraph"/>
              <w:spacing w:before="3"/>
              <w:rPr>
                <w:sz w:val="35"/>
              </w:rPr>
            </w:pPr>
          </w:p>
          <w:p w:rsidR="00610507" w:rsidRPr="00E73186" w:rsidRDefault="00B55F59" w:rsidP="00E73186">
            <w:pPr>
              <w:pStyle w:val="TableParagraph"/>
              <w:spacing w:before="1"/>
              <w:ind w:left="6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590"/>
        </w:trPr>
        <w:tc>
          <w:tcPr>
            <w:tcW w:w="6134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4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до 5 лет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536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8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больше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30 лет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8"/>
              <w:ind w:left="6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  <w:r w:rsidR="00B55F59" w:rsidRPr="00E73186">
              <w:rPr>
                <w:sz w:val="24"/>
              </w:rPr>
              <w:t>(</w:t>
            </w:r>
            <w:r w:rsidR="00B55F59"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100</w:t>
            </w:r>
            <w:r w:rsidR="00B55F59" w:rsidRPr="00E73186">
              <w:rPr>
                <w:sz w:val="24"/>
              </w:rPr>
              <w:t>%)</w:t>
            </w:r>
          </w:p>
        </w:tc>
      </w:tr>
      <w:tr w:rsidR="00610507" w:rsidTr="00E73186">
        <w:trPr>
          <w:trHeight w:val="869"/>
        </w:trPr>
        <w:tc>
          <w:tcPr>
            <w:tcW w:w="6134" w:type="dxa"/>
            <w:tcBorders>
              <w:bottom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97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98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95"/>
                <w:sz w:val="24"/>
              </w:rPr>
              <w:t xml:space="preserve"> </w:t>
            </w:r>
            <w:r w:rsidRPr="00E73186">
              <w:rPr>
                <w:sz w:val="24"/>
              </w:rPr>
              <w:t>педработников</w:t>
            </w:r>
            <w:r w:rsidRPr="00E73186">
              <w:rPr>
                <w:spacing w:val="99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98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</w:p>
          <w:p w:rsidR="00610507" w:rsidRPr="00E73186" w:rsidRDefault="00B55F59" w:rsidP="00E73186">
            <w:pPr>
              <w:pStyle w:val="TableParagraph"/>
              <w:spacing w:before="139"/>
              <w:ind w:left="59"/>
              <w:rPr>
                <w:sz w:val="24"/>
              </w:rPr>
            </w:pP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таких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возрасте: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2" w:lineRule="auto"/>
              <w:ind w:left="68" w:right="54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 w:rsidP="00E73186">
            <w:pPr>
              <w:pStyle w:val="TableParagraph"/>
              <w:spacing w:before="2"/>
              <w:rPr>
                <w:sz w:val="35"/>
              </w:rPr>
            </w:pPr>
          </w:p>
          <w:p w:rsidR="00610507" w:rsidRPr="00E73186" w:rsidRDefault="00B55F59" w:rsidP="00E73186">
            <w:pPr>
              <w:pStyle w:val="TableParagraph"/>
              <w:ind w:left="6"/>
              <w:rPr>
                <w:sz w:val="24"/>
              </w:rPr>
            </w:pPr>
            <w:r w:rsidRPr="00E73186">
              <w:rPr>
                <w:sz w:val="24"/>
              </w:rPr>
              <w:t>0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(0%)</w:t>
            </w:r>
          </w:p>
        </w:tc>
      </w:tr>
      <w:tr w:rsidR="00610507" w:rsidTr="00E73186">
        <w:trPr>
          <w:trHeight w:val="591"/>
        </w:trPr>
        <w:tc>
          <w:tcPr>
            <w:tcW w:w="6134" w:type="dxa"/>
            <w:tcBorders>
              <w:top w:val="nil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113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до 30 лет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</w:tr>
      <w:tr w:rsidR="00610507" w:rsidTr="00E73186">
        <w:trPr>
          <w:trHeight w:val="536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от 55 лет</w:t>
            </w:r>
          </w:p>
        </w:tc>
        <w:tc>
          <w:tcPr>
            <w:tcW w:w="1649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6"/>
              <w:rPr>
                <w:sz w:val="24"/>
              </w:rPr>
            </w:pPr>
            <w:r w:rsidRPr="00E73186">
              <w:rPr>
                <w:sz w:val="24"/>
              </w:rPr>
              <w:t xml:space="preserve"> 4</w:t>
            </w:r>
            <w:r w:rsidR="00B55F59" w:rsidRPr="00E73186">
              <w:rPr>
                <w:sz w:val="24"/>
              </w:rPr>
              <w:t>(</w:t>
            </w:r>
            <w:r w:rsidRPr="00E73186">
              <w:rPr>
                <w:sz w:val="24"/>
              </w:rPr>
              <w:t>50</w:t>
            </w:r>
            <w:r w:rsidR="00B55F59" w:rsidRPr="00E73186">
              <w:rPr>
                <w:sz w:val="24"/>
              </w:rPr>
              <w:t>%)</w:t>
            </w:r>
          </w:p>
        </w:tc>
      </w:tr>
      <w:tr w:rsidR="00610507" w:rsidTr="00E73186">
        <w:trPr>
          <w:trHeight w:val="947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747"/>
                <w:tab w:val="left" w:pos="3193"/>
                <w:tab w:val="left" w:pos="3968"/>
                <w:tab w:val="left" w:pos="5949"/>
              </w:tabs>
              <w:spacing w:before="54" w:line="360" w:lineRule="auto"/>
              <w:ind w:left="59" w:right="32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z w:val="24"/>
              </w:rPr>
              <w:tab/>
              <w:t>(удельный</w:t>
            </w:r>
            <w:r w:rsidRPr="00E73186">
              <w:rPr>
                <w:sz w:val="24"/>
              </w:rPr>
              <w:tab/>
              <w:t>вес)</w:t>
            </w:r>
            <w:r w:rsidRPr="00E73186">
              <w:rPr>
                <w:sz w:val="24"/>
              </w:rPr>
              <w:tab/>
              <w:t>педагогических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3"/>
                <w:sz w:val="24"/>
              </w:rPr>
              <w:t>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административно-хозяйственных</w:t>
            </w:r>
            <w:r w:rsidRPr="00E73186">
              <w:rPr>
                <w:spacing w:val="38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работников,</w:t>
            </w:r>
            <w:r w:rsidRPr="00E73186">
              <w:rPr>
                <w:spacing w:val="34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</w:t>
            </w:r>
            <w:r w:rsidRPr="00E73186">
              <w:rPr>
                <w:spacing w:val="36"/>
                <w:sz w:val="24"/>
              </w:rPr>
              <w:t xml:space="preserve"> </w:t>
            </w:r>
            <w:r w:rsidRPr="00E73186">
              <w:rPr>
                <w:sz w:val="24"/>
              </w:rPr>
              <w:t>за</w:t>
            </w:r>
          </w:p>
        </w:tc>
        <w:tc>
          <w:tcPr>
            <w:tcW w:w="164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8" w:right="544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4"/>
              <w:ind w:left="6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  <w:r w:rsidR="00B55F59" w:rsidRPr="00E73186">
              <w:rPr>
                <w:sz w:val="24"/>
              </w:rPr>
              <w:t>(100%)</w:t>
            </w:r>
          </w:p>
        </w:tc>
      </w:tr>
    </w:tbl>
    <w:p w:rsidR="00610507" w:rsidRDefault="00610507">
      <w:pPr>
        <w:rPr>
          <w:sz w:val="24"/>
        </w:rPr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tbl>
      <w:tblPr>
        <w:tblW w:w="0" w:type="auto"/>
        <w:tblInd w:w="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4"/>
        <w:gridCol w:w="1648"/>
        <w:gridCol w:w="1919"/>
      </w:tblGrid>
      <w:tr w:rsidR="00610507" w:rsidTr="00E73186">
        <w:trPr>
          <w:trHeight w:val="1362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59" w:right="30"/>
              <w:jc w:val="both"/>
              <w:rPr>
                <w:sz w:val="24"/>
              </w:rPr>
            </w:pPr>
            <w:r w:rsidRPr="00E73186">
              <w:rPr>
                <w:sz w:val="24"/>
              </w:rPr>
              <w:lastRenderedPageBreak/>
              <w:t>последние 5 лет прошли повышение квалификации или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профессиональную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переподготовку,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от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общей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таких</w:t>
            </w:r>
            <w:r w:rsidRPr="00E73186">
              <w:rPr>
                <w:spacing w:val="2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  <w:tc>
          <w:tcPr>
            <w:tcW w:w="1919" w:type="dxa"/>
            <w:shd w:val="clear" w:color="auto" w:fill="auto"/>
          </w:tcPr>
          <w:p w:rsidR="00610507" w:rsidRPr="00E73186" w:rsidRDefault="00610507">
            <w:pPr>
              <w:pStyle w:val="TableParagraph"/>
              <w:rPr>
                <w:sz w:val="24"/>
              </w:rPr>
            </w:pPr>
          </w:p>
        </w:tc>
      </w:tr>
      <w:tr w:rsidR="00610507" w:rsidTr="00E73186">
        <w:trPr>
          <w:trHeight w:val="2190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59" w:right="32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педагогических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административно-хозяйственных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работников,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прошли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повышение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квалификации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применению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образовательном процессе ФГОС, от общей численности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таких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работников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 w:line="360" w:lineRule="auto"/>
              <w:ind w:left="68" w:right="543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7"/>
              <w:rPr>
                <w:sz w:val="24"/>
              </w:rPr>
            </w:pPr>
            <w:r w:rsidRPr="00E73186">
              <w:rPr>
                <w:sz w:val="24"/>
              </w:rPr>
              <w:t>8</w:t>
            </w:r>
            <w:r w:rsidR="00B55F59" w:rsidRPr="00E73186">
              <w:rPr>
                <w:spacing w:val="-2"/>
                <w:sz w:val="24"/>
              </w:rPr>
              <w:t xml:space="preserve"> </w:t>
            </w:r>
            <w:r w:rsidR="00B55F59" w:rsidRPr="00E73186">
              <w:rPr>
                <w:sz w:val="24"/>
              </w:rPr>
              <w:t>(100%)</w:t>
            </w:r>
          </w:p>
        </w:tc>
      </w:tr>
      <w:tr w:rsidR="00610507" w:rsidTr="00E73186">
        <w:trPr>
          <w:trHeight w:val="534"/>
        </w:trPr>
        <w:tc>
          <w:tcPr>
            <w:tcW w:w="9701" w:type="dxa"/>
            <w:gridSpan w:val="3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Инфраструктура</w:t>
            </w:r>
          </w:p>
        </w:tc>
      </w:tr>
      <w:tr w:rsidR="00610507" w:rsidTr="00E73186">
        <w:trPr>
          <w:trHeight w:val="534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59"/>
              <w:rPr>
                <w:sz w:val="24"/>
              </w:rPr>
            </w:pPr>
            <w:r w:rsidRPr="00E73186">
              <w:rPr>
                <w:sz w:val="24"/>
              </w:rPr>
              <w:t>Количество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компьютеров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расчете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одного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учащегося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68"/>
              <w:rPr>
                <w:sz w:val="24"/>
              </w:rPr>
            </w:pPr>
            <w:r w:rsidRPr="00E73186">
              <w:rPr>
                <w:sz w:val="24"/>
              </w:rPr>
              <w:t>единиц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7"/>
              <w:rPr>
                <w:sz w:val="24"/>
              </w:rPr>
            </w:pPr>
            <w:r w:rsidRPr="00E73186">
              <w:rPr>
                <w:sz w:val="24"/>
              </w:rPr>
              <w:t>0,</w:t>
            </w:r>
            <w:r w:rsidR="00E73186" w:rsidRPr="00E73186">
              <w:rPr>
                <w:sz w:val="24"/>
              </w:rPr>
              <w:t>16</w:t>
            </w:r>
          </w:p>
        </w:tc>
      </w:tr>
      <w:tr w:rsidR="00610507" w:rsidTr="00E73186">
        <w:trPr>
          <w:trHeight w:val="1360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29"/>
              <w:jc w:val="both"/>
              <w:rPr>
                <w:sz w:val="24"/>
              </w:rPr>
            </w:pPr>
            <w:r w:rsidRPr="00E73186">
              <w:rPr>
                <w:sz w:val="24"/>
              </w:rPr>
              <w:t>Количество экземпляров учебной и учебно-методической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литературы от общего количества единиц библиотечного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фонда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расчете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одного</w:t>
            </w:r>
            <w:r w:rsidRPr="00E73186">
              <w:rPr>
                <w:spacing w:val="2"/>
                <w:sz w:val="24"/>
              </w:rPr>
              <w:t xml:space="preserve"> </w:t>
            </w:r>
            <w:r w:rsidRPr="00E73186">
              <w:rPr>
                <w:sz w:val="24"/>
              </w:rPr>
              <w:t>учащегося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68"/>
              <w:rPr>
                <w:sz w:val="24"/>
              </w:rPr>
            </w:pPr>
            <w:r w:rsidRPr="00E73186">
              <w:rPr>
                <w:sz w:val="24"/>
              </w:rPr>
              <w:t>единиц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7"/>
              <w:rPr>
                <w:sz w:val="24"/>
              </w:rPr>
            </w:pPr>
            <w:r w:rsidRPr="00E73186">
              <w:rPr>
                <w:sz w:val="24"/>
              </w:rPr>
              <w:t>20</w:t>
            </w:r>
          </w:p>
        </w:tc>
      </w:tr>
      <w:tr w:rsidR="00610507" w:rsidTr="00E73186">
        <w:trPr>
          <w:trHeight w:val="949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472"/>
                <w:tab w:val="left" w:pos="2115"/>
                <w:tab w:val="left" w:pos="3295"/>
                <w:tab w:val="left" w:pos="4691"/>
              </w:tabs>
              <w:spacing w:before="56" w:line="360" w:lineRule="auto"/>
              <w:ind w:left="59" w:right="32"/>
              <w:rPr>
                <w:sz w:val="24"/>
              </w:rPr>
            </w:pPr>
            <w:r w:rsidRPr="00E73186">
              <w:rPr>
                <w:sz w:val="24"/>
              </w:rPr>
              <w:t>Наличие</w:t>
            </w:r>
            <w:r w:rsidRPr="00E73186">
              <w:rPr>
                <w:sz w:val="24"/>
              </w:rPr>
              <w:tab/>
              <w:t>в</w:t>
            </w:r>
            <w:r w:rsidRPr="00E73186">
              <w:rPr>
                <w:sz w:val="24"/>
              </w:rPr>
              <w:tab/>
              <w:t>школе</w:t>
            </w:r>
            <w:r w:rsidRPr="00E73186">
              <w:rPr>
                <w:sz w:val="24"/>
              </w:rPr>
              <w:tab/>
              <w:t>системы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электронного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документооборота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68"/>
              <w:rPr>
                <w:sz w:val="24"/>
              </w:rPr>
            </w:pPr>
            <w:r w:rsidRPr="00E73186">
              <w:rPr>
                <w:sz w:val="24"/>
              </w:rPr>
              <w:t>да/нет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7"/>
              <w:rPr>
                <w:sz w:val="24"/>
              </w:rPr>
            </w:pPr>
            <w:r w:rsidRPr="00E73186">
              <w:rPr>
                <w:sz w:val="24"/>
              </w:rPr>
              <w:t>да</w:t>
            </w:r>
          </w:p>
        </w:tc>
      </w:tr>
      <w:tr w:rsidR="00610507" w:rsidTr="00E73186">
        <w:trPr>
          <w:trHeight w:val="1477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/>
              <w:rPr>
                <w:sz w:val="24"/>
              </w:rPr>
            </w:pPr>
            <w:r w:rsidRPr="00E73186">
              <w:rPr>
                <w:sz w:val="24"/>
              </w:rPr>
              <w:t>Наличие</w:t>
            </w:r>
            <w:r w:rsidRPr="00E73186">
              <w:rPr>
                <w:spacing w:val="26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27"/>
                <w:sz w:val="24"/>
              </w:rPr>
              <w:t xml:space="preserve"> </w:t>
            </w:r>
            <w:r w:rsidRPr="00E73186">
              <w:rPr>
                <w:sz w:val="24"/>
              </w:rPr>
              <w:t>школе</w:t>
            </w:r>
            <w:r w:rsidRPr="00E73186">
              <w:rPr>
                <w:spacing w:val="26"/>
                <w:sz w:val="24"/>
              </w:rPr>
              <w:t xml:space="preserve"> </w:t>
            </w:r>
            <w:r w:rsidRPr="00E73186">
              <w:rPr>
                <w:sz w:val="24"/>
              </w:rPr>
              <w:t>читального</w:t>
            </w:r>
            <w:r w:rsidRPr="00E73186">
              <w:rPr>
                <w:spacing w:val="27"/>
                <w:sz w:val="24"/>
              </w:rPr>
              <w:t xml:space="preserve"> </w:t>
            </w:r>
            <w:r w:rsidRPr="00E73186">
              <w:rPr>
                <w:sz w:val="24"/>
              </w:rPr>
              <w:t>зала</w:t>
            </w:r>
            <w:r w:rsidRPr="00E73186">
              <w:rPr>
                <w:spacing w:val="26"/>
                <w:sz w:val="24"/>
              </w:rPr>
              <w:t xml:space="preserve"> </w:t>
            </w:r>
            <w:r w:rsidRPr="00E73186">
              <w:rPr>
                <w:sz w:val="24"/>
              </w:rPr>
              <w:t>библиотеки,</w:t>
            </w:r>
            <w:r w:rsidRPr="00E73186">
              <w:rPr>
                <w:spacing w:val="27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27"/>
                <w:sz w:val="24"/>
              </w:rPr>
              <w:t xml:space="preserve"> </w:t>
            </w:r>
            <w:r w:rsidRPr="00E73186">
              <w:rPr>
                <w:sz w:val="24"/>
              </w:rPr>
              <w:t>том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числе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наличие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ней:</w:t>
            </w:r>
          </w:p>
          <w:p w:rsidR="00610507" w:rsidRPr="00E73186" w:rsidRDefault="00B55F59" w:rsidP="00E73186">
            <w:pPr>
              <w:pStyle w:val="TableParagraph"/>
              <w:spacing w:before="120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рабочих мест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для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работы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компьютере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или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ноутбуке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68"/>
              <w:rPr>
                <w:sz w:val="24"/>
              </w:rPr>
            </w:pPr>
            <w:r w:rsidRPr="00E73186">
              <w:rPr>
                <w:sz w:val="24"/>
              </w:rPr>
              <w:t>да/нет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/>
              <w:ind w:left="7"/>
              <w:rPr>
                <w:sz w:val="24"/>
              </w:rPr>
            </w:pPr>
            <w:r w:rsidRPr="00E73186">
              <w:rPr>
                <w:sz w:val="24"/>
              </w:rPr>
              <w:t>нет</w:t>
            </w:r>
          </w:p>
          <w:p w:rsidR="00610507" w:rsidRPr="00E73186" w:rsidRDefault="00610507">
            <w:pPr>
              <w:pStyle w:val="TableParagraph"/>
              <w:rPr>
                <w:sz w:val="26"/>
              </w:rPr>
            </w:pPr>
          </w:p>
          <w:p w:rsidR="00610507" w:rsidRPr="00E73186" w:rsidRDefault="00610507" w:rsidP="00E73186">
            <w:pPr>
              <w:pStyle w:val="TableParagraph"/>
              <w:spacing w:before="5"/>
              <w:rPr>
                <w:sz w:val="32"/>
              </w:rPr>
            </w:pPr>
          </w:p>
          <w:p w:rsidR="00610507" w:rsidRPr="00E73186" w:rsidRDefault="00B55F59" w:rsidP="00E73186">
            <w:pPr>
              <w:pStyle w:val="TableParagraph"/>
              <w:ind w:left="7"/>
              <w:rPr>
                <w:sz w:val="24"/>
              </w:rPr>
            </w:pPr>
            <w:r w:rsidRPr="00E73186">
              <w:rPr>
                <w:sz w:val="24"/>
              </w:rPr>
              <w:t>нет</w:t>
            </w:r>
          </w:p>
        </w:tc>
      </w:tr>
      <w:tr w:rsidR="00610507" w:rsidTr="00E73186">
        <w:trPr>
          <w:trHeight w:val="534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9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медиатеки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9"/>
              <w:ind w:left="7"/>
              <w:rPr>
                <w:sz w:val="24"/>
              </w:rPr>
            </w:pPr>
            <w:r w:rsidRPr="00E73186">
              <w:rPr>
                <w:sz w:val="24"/>
              </w:rPr>
              <w:t>нет</w:t>
            </w:r>
          </w:p>
        </w:tc>
      </w:tr>
      <w:tr w:rsidR="00610507" w:rsidTr="00E73186">
        <w:trPr>
          <w:trHeight w:val="556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8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средств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сканирования</w:t>
            </w:r>
            <w:r w:rsidRPr="00E73186">
              <w:rPr>
                <w:spacing w:val="-6"/>
                <w:sz w:val="24"/>
              </w:rPr>
              <w:t xml:space="preserve"> </w:t>
            </w:r>
            <w:r w:rsidRPr="00E73186">
              <w:rPr>
                <w:sz w:val="24"/>
              </w:rPr>
              <w:t>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распознавания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текста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8"/>
              <w:ind w:left="7"/>
              <w:rPr>
                <w:sz w:val="24"/>
              </w:rPr>
            </w:pPr>
            <w:r w:rsidRPr="00E73186">
              <w:rPr>
                <w:sz w:val="24"/>
              </w:rPr>
              <w:t>нет</w:t>
            </w:r>
          </w:p>
        </w:tc>
      </w:tr>
      <w:tr w:rsidR="00610507" w:rsidTr="00E73186">
        <w:trPr>
          <w:trHeight w:val="534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выхода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интернет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с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библиотечных компьютеров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7"/>
              <w:rPr>
                <w:sz w:val="24"/>
              </w:rPr>
            </w:pPr>
            <w:r w:rsidRPr="00E73186">
              <w:rPr>
                <w:sz w:val="24"/>
              </w:rPr>
              <w:t>да</w:t>
            </w:r>
          </w:p>
        </w:tc>
      </w:tr>
      <w:tr w:rsidR="00610507" w:rsidTr="00E73186">
        <w:trPr>
          <w:trHeight w:val="536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59"/>
              <w:rPr>
                <w:sz w:val="24"/>
              </w:rPr>
            </w:pPr>
            <w:r w:rsidRPr="00E73186">
              <w:rPr>
                <w:sz w:val="24"/>
              </w:rPr>
              <w:t>−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системы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контроля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распечатки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материалов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auto"/>
          </w:tcPr>
          <w:p w:rsidR="00610507" w:rsidRPr="00E73186" w:rsidRDefault="0061050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7"/>
              <w:rPr>
                <w:sz w:val="24"/>
              </w:rPr>
            </w:pPr>
            <w:r w:rsidRPr="00E73186">
              <w:rPr>
                <w:sz w:val="24"/>
              </w:rPr>
              <w:t>нет</w:t>
            </w:r>
          </w:p>
        </w:tc>
      </w:tr>
      <w:tr w:rsidR="00610507" w:rsidTr="00E73186">
        <w:trPr>
          <w:trHeight w:val="1360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59" w:right="36"/>
              <w:jc w:val="both"/>
              <w:rPr>
                <w:sz w:val="24"/>
              </w:rPr>
            </w:pPr>
            <w:r w:rsidRPr="00E73186">
              <w:rPr>
                <w:sz w:val="24"/>
              </w:rPr>
              <w:t>Численность</w:t>
            </w:r>
            <w:r w:rsidRPr="00E73186">
              <w:rPr>
                <w:spacing w:val="-4"/>
                <w:sz w:val="24"/>
              </w:rPr>
              <w:t xml:space="preserve"> </w:t>
            </w:r>
            <w:r w:rsidRPr="00E73186">
              <w:rPr>
                <w:sz w:val="24"/>
              </w:rPr>
              <w:t>(удельный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вес)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обучающихся,</w:t>
            </w:r>
            <w:r w:rsidRPr="00E73186">
              <w:rPr>
                <w:spacing w:val="-3"/>
                <w:sz w:val="24"/>
              </w:rPr>
              <w:t xml:space="preserve"> </w:t>
            </w:r>
            <w:r w:rsidRPr="00E73186">
              <w:rPr>
                <w:sz w:val="24"/>
              </w:rPr>
              <w:t>которые</w:t>
            </w:r>
            <w:r w:rsidRPr="00E73186">
              <w:rPr>
                <w:spacing w:val="-5"/>
                <w:sz w:val="24"/>
              </w:rPr>
              <w:t xml:space="preserve"> </w:t>
            </w:r>
            <w:r w:rsidRPr="00E73186">
              <w:rPr>
                <w:sz w:val="24"/>
              </w:rPr>
              <w:t>могут</w:t>
            </w:r>
            <w:r w:rsidRPr="00E73186">
              <w:rPr>
                <w:spacing w:val="-58"/>
                <w:sz w:val="24"/>
              </w:rPr>
              <w:t xml:space="preserve"> </w:t>
            </w:r>
            <w:r w:rsidRPr="00E73186">
              <w:rPr>
                <w:sz w:val="24"/>
              </w:rPr>
              <w:t>пользоваться   широкополосным   интернетом   не   менее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2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Мб/с,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от общей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численности обучающихся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4" w:line="360" w:lineRule="auto"/>
              <w:ind w:left="68" w:right="543"/>
              <w:rPr>
                <w:sz w:val="24"/>
              </w:rPr>
            </w:pPr>
            <w:r w:rsidRPr="00E73186">
              <w:rPr>
                <w:sz w:val="24"/>
              </w:rPr>
              <w:t>человек</w:t>
            </w:r>
            <w:r w:rsidRPr="00E73186">
              <w:rPr>
                <w:spacing w:val="1"/>
                <w:sz w:val="24"/>
              </w:rPr>
              <w:t xml:space="preserve"> </w:t>
            </w:r>
            <w:r w:rsidRPr="00E73186">
              <w:rPr>
                <w:sz w:val="24"/>
              </w:rPr>
              <w:t>(процент)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4"/>
              <w:ind w:left="7"/>
              <w:rPr>
                <w:sz w:val="24"/>
              </w:rPr>
            </w:pPr>
            <w:r w:rsidRPr="00E73186">
              <w:rPr>
                <w:sz w:val="24"/>
              </w:rPr>
              <w:t>36</w:t>
            </w:r>
            <w:r w:rsidR="00B55F59" w:rsidRPr="00E73186">
              <w:rPr>
                <w:sz w:val="24"/>
              </w:rPr>
              <w:t>(100%)</w:t>
            </w:r>
          </w:p>
        </w:tc>
      </w:tr>
      <w:tr w:rsidR="00610507" w:rsidTr="00E73186">
        <w:trPr>
          <w:trHeight w:val="950"/>
        </w:trPr>
        <w:tc>
          <w:tcPr>
            <w:tcW w:w="6134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tabs>
                <w:tab w:val="left" w:pos="1026"/>
                <w:tab w:val="left" w:pos="2189"/>
                <w:tab w:val="left" w:pos="3645"/>
                <w:tab w:val="left" w:pos="4269"/>
              </w:tabs>
              <w:spacing w:before="56" w:line="360" w:lineRule="auto"/>
              <w:ind w:left="59" w:right="31"/>
              <w:rPr>
                <w:sz w:val="24"/>
              </w:rPr>
            </w:pPr>
            <w:r w:rsidRPr="00E73186">
              <w:rPr>
                <w:sz w:val="24"/>
              </w:rPr>
              <w:t>Общая</w:t>
            </w:r>
            <w:r w:rsidRPr="00E73186">
              <w:rPr>
                <w:sz w:val="24"/>
              </w:rPr>
              <w:tab/>
              <w:t>площадь</w:t>
            </w:r>
            <w:r w:rsidRPr="00E73186">
              <w:rPr>
                <w:sz w:val="24"/>
              </w:rPr>
              <w:tab/>
              <w:t>помещений</w:t>
            </w:r>
            <w:r w:rsidRPr="00E73186">
              <w:rPr>
                <w:sz w:val="24"/>
              </w:rPr>
              <w:tab/>
              <w:t>для</w:t>
            </w:r>
            <w:r w:rsidRPr="00E73186">
              <w:rPr>
                <w:sz w:val="24"/>
              </w:rPr>
              <w:tab/>
            </w:r>
            <w:r w:rsidRPr="00E73186">
              <w:rPr>
                <w:spacing w:val="-1"/>
                <w:sz w:val="24"/>
              </w:rPr>
              <w:t>образовательного</w:t>
            </w:r>
            <w:r w:rsidRPr="00E73186">
              <w:rPr>
                <w:spacing w:val="-57"/>
                <w:sz w:val="24"/>
              </w:rPr>
              <w:t xml:space="preserve"> </w:t>
            </w:r>
            <w:r w:rsidRPr="00E73186">
              <w:rPr>
                <w:sz w:val="24"/>
              </w:rPr>
              <w:t>процесса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в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расчете</w:t>
            </w:r>
            <w:r w:rsidRPr="00E73186">
              <w:rPr>
                <w:spacing w:val="-1"/>
                <w:sz w:val="24"/>
              </w:rPr>
              <w:t xml:space="preserve"> </w:t>
            </w:r>
            <w:r w:rsidRPr="00E73186">
              <w:rPr>
                <w:sz w:val="24"/>
              </w:rPr>
              <w:t>на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одного обучающегося</w:t>
            </w:r>
          </w:p>
        </w:tc>
        <w:tc>
          <w:tcPr>
            <w:tcW w:w="1648" w:type="dxa"/>
            <w:shd w:val="clear" w:color="auto" w:fill="auto"/>
          </w:tcPr>
          <w:p w:rsidR="00610507" w:rsidRPr="00E73186" w:rsidRDefault="00B55F59" w:rsidP="00E73186">
            <w:pPr>
              <w:pStyle w:val="TableParagraph"/>
              <w:spacing w:before="56"/>
              <w:ind w:left="68"/>
              <w:rPr>
                <w:sz w:val="24"/>
              </w:rPr>
            </w:pPr>
            <w:r w:rsidRPr="00E73186">
              <w:rPr>
                <w:sz w:val="24"/>
              </w:rPr>
              <w:t>кв.</w:t>
            </w:r>
            <w:r w:rsidRPr="00E73186">
              <w:rPr>
                <w:spacing w:val="-2"/>
                <w:sz w:val="24"/>
              </w:rPr>
              <w:t xml:space="preserve"> </w:t>
            </w:r>
            <w:r w:rsidRPr="00E73186">
              <w:rPr>
                <w:sz w:val="24"/>
              </w:rPr>
              <w:t>м</w:t>
            </w:r>
          </w:p>
        </w:tc>
        <w:tc>
          <w:tcPr>
            <w:tcW w:w="1919" w:type="dxa"/>
            <w:shd w:val="clear" w:color="auto" w:fill="auto"/>
          </w:tcPr>
          <w:p w:rsidR="00610507" w:rsidRPr="00E73186" w:rsidRDefault="00E73186" w:rsidP="00E73186">
            <w:pPr>
              <w:pStyle w:val="TableParagraph"/>
              <w:spacing w:before="56"/>
              <w:ind w:left="7"/>
              <w:rPr>
                <w:sz w:val="24"/>
              </w:rPr>
            </w:pPr>
            <w:r w:rsidRPr="00E73186">
              <w:rPr>
                <w:color w:val="FF0000"/>
                <w:sz w:val="24"/>
              </w:rPr>
              <w:t>00000</w:t>
            </w:r>
          </w:p>
        </w:tc>
      </w:tr>
    </w:tbl>
    <w:p w:rsidR="00610507" w:rsidRDefault="00B55F59">
      <w:pPr>
        <w:pStyle w:val="a3"/>
        <w:spacing w:before="124" w:line="360" w:lineRule="auto"/>
        <w:ind w:left="532" w:right="546" w:firstLine="708"/>
        <w:jc w:val="both"/>
      </w:pPr>
      <w:r>
        <w:t>Анализ показателей указывает на то, что Школа имеет достаточную 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2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условиям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общеобразовательных</w:t>
      </w:r>
      <w:r>
        <w:rPr>
          <w:spacing w:val="26"/>
        </w:rPr>
        <w:t xml:space="preserve"> </w:t>
      </w:r>
      <w:r>
        <w:t>учреждениях»</w:t>
      </w:r>
      <w:r>
        <w:rPr>
          <w:spacing w:val="19"/>
        </w:rPr>
        <w:t xml:space="preserve"> </w:t>
      </w:r>
      <w:r>
        <w:t>и</w:t>
      </w:r>
    </w:p>
    <w:p w:rsidR="00610507" w:rsidRDefault="00610507">
      <w:pPr>
        <w:spacing w:line="360" w:lineRule="auto"/>
        <w:jc w:val="both"/>
        <w:sectPr w:rsidR="00610507">
          <w:pgSz w:w="11910" w:h="16840"/>
          <w:pgMar w:top="680" w:right="300" w:bottom="1100" w:left="600" w:header="0" w:footer="901" w:gutter="0"/>
          <w:cols w:space="720"/>
        </w:sectPr>
      </w:pPr>
    </w:p>
    <w:p w:rsidR="00610507" w:rsidRDefault="00B55F59">
      <w:pPr>
        <w:pStyle w:val="a3"/>
        <w:spacing w:before="64" w:line="360" w:lineRule="auto"/>
        <w:ind w:left="532" w:right="554"/>
        <w:jc w:val="both"/>
      </w:pPr>
      <w:r>
        <w:lastRenderedPageBreak/>
        <w:t>позволяет реализовывать образовательные программы в полном объеме в соответствии с ФГОС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10507" w:rsidRDefault="00B55F59">
      <w:pPr>
        <w:pStyle w:val="a3"/>
        <w:spacing w:before="120" w:line="360" w:lineRule="auto"/>
        <w:ind w:left="532" w:right="543" w:firstLine="708"/>
        <w:jc w:val="both"/>
      </w:pPr>
      <w:r>
        <w:t>Школа укомплектована достаточным количеством педагогических и иных работников,</w:t>
      </w:r>
      <w:r>
        <w:rPr>
          <w:spacing w:val="1"/>
        </w:rPr>
        <w:t xml:space="preserve"> </w:t>
      </w:r>
      <w:r>
        <w:t>которые имеют высокую квалификацию и регулярно проходят повышение квалификации, что</w:t>
      </w:r>
      <w:r>
        <w:rPr>
          <w:spacing w:val="1"/>
        </w:rPr>
        <w:t xml:space="preserve"> </w:t>
      </w:r>
      <w:r>
        <w:t>позволяет обеспечивать стабильных качественных результатов образовательных достижений</w:t>
      </w:r>
      <w:r>
        <w:rPr>
          <w:spacing w:val="1"/>
        </w:rPr>
        <w:t xml:space="preserve"> </w:t>
      </w:r>
      <w:r>
        <w:t>обучающихся.</w:t>
      </w:r>
    </w:p>
    <w:p w:rsidR="00610507" w:rsidRDefault="00B55F59">
      <w:pPr>
        <w:pStyle w:val="a3"/>
        <w:spacing w:before="120"/>
        <w:ind w:left="1241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2"/>
        </w:rPr>
        <w:t xml:space="preserve"> </w:t>
      </w:r>
      <w:r>
        <w:t>выявились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проблемы:</w:t>
      </w:r>
    </w:p>
    <w:p w:rsidR="00610507" w:rsidRDefault="00610507">
      <w:pPr>
        <w:pStyle w:val="a3"/>
        <w:spacing w:before="6"/>
        <w:rPr>
          <w:sz w:val="22"/>
        </w:rPr>
      </w:pPr>
    </w:p>
    <w:p w:rsidR="00610507" w:rsidRDefault="00B55F59">
      <w:pPr>
        <w:pStyle w:val="a4"/>
        <w:numPr>
          <w:ilvl w:val="0"/>
          <w:numId w:val="2"/>
        </w:numPr>
        <w:tabs>
          <w:tab w:val="left" w:pos="1602"/>
        </w:tabs>
        <w:ind w:hanging="361"/>
        <w:rPr>
          <w:sz w:val="24"/>
        </w:rPr>
      </w:pPr>
      <w:r>
        <w:rPr>
          <w:sz w:val="24"/>
        </w:rPr>
        <w:t>Слабая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10507" w:rsidRDefault="00B55F59">
      <w:pPr>
        <w:pStyle w:val="a4"/>
        <w:numPr>
          <w:ilvl w:val="0"/>
          <w:numId w:val="2"/>
        </w:numPr>
        <w:tabs>
          <w:tab w:val="left" w:pos="1602"/>
        </w:tabs>
        <w:spacing w:before="137"/>
        <w:ind w:hanging="361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610507" w:rsidRDefault="00610507">
      <w:pPr>
        <w:pStyle w:val="a3"/>
        <w:rPr>
          <w:sz w:val="26"/>
        </w:rPr>
      </w:pPr>
    </w:p>
    <w:p w:rsidR="00610507" w:rsidRDefault="00610507">
      <w:pPr>
        <w:pStyle w:val="a3"/>
        <w:spacing w:before="5"/>
        <w:rPr>
          <w:sz w:val="32"/>
        </w:rPr>
      </w:pPr>
    </w:p>
    <w:p w:rsidR="00610507" w:rsidRDefault="00B55F59">
      <w:pPr>
        <w:pStyle w:val="a3"/>
        <w:ind w:left="1241"/>
        <w:jc w:val="both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год:</w:t>
      </w:r>
    </w:p>
    <w:p w:rsidR="00610507" w:rsidRDefault="00610507">
      <w:pPr>
        <w:pStyle w:val="a3"/>
        <w:spacing w:before="7"/>
        <w:rPr>
          <w:sz w:val="22"/>
        </w:rPr>
      </w:pP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ind w:hanging="36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spacing w:before="137" w:line="360" w:lineRule="auto"/>
        <w:ind w:right="553"/>
        <w:jc w:val="both"/>
        <w:rPr>
          <w:sz w:val="24"/>
        </w:rPr>
      </w:pPr>
      <w:r>
        <w:rPr>
          <w:sz w:val="24"/>
        </w:rPr>
        <w:t>Улучшить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ОГЭ.</w:t>
      </w: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spacing w:line="360" w:lineRule="auto"/>
        <w:ind w:right="545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района.</w:t>
      </w: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spacing w:line="360" w:lineRule="auto"/>
        <w:ind w:right="551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Обновить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фонд.</w:t>
      </w: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spacing w:before="137" w:line="360" w:lineRule="auto"/>
        <w:ind w:right="55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мультимедийными средствами.</w:t>
      </w:r>
    </w:p>
    <w:p w:rsidR="00610507" w:rsidRDefault="00B55F59">
      <w:pPr>
        <w:pStyle w:val="a4"/>
        <w:numPr>
          <w:ilvl w:val="0"/>
          <w:numId w:val="1"/>
        </w:numPr>
        <w:tabs>
          <w:tab w:val="left" w:pos="1602"/>
        </w:tabs>
        <w:ind w:hanging="361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sectPr w:rsidR="00610507">
      <w:pgSz w:w="11910" w:h="16840"/>
      <w:pgMar w:top="620" w:right="300" w:bottom="1180" w:left="600" w:header="0" w:footer="9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BD" w:rsidRDefault="00E378BD">
      <w:r>
        <w:separator/>
      </w:r>
    </w:p>
  </w:endnote>
  <w:endnote w:type="continuationSeparator" w:id="0">
    <w:p w:rsidR="00E378BD" w:rsidRDefault="00E3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59" w:rsidRDefault="00E378BD">
    <w:pPr>
      <w:pStyle w:val="a3"/>
      <w:spacing w:line="14" w:lineRule="auto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6848475</wp:posOffset>
              </wp:positionH>
              <wp:positionV relativeFrom="page">
                <wp:posOffset>9929495</wp:posOffset>
              </wp:positionV>
              <wp:extent cx="213360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F59" w:rsidRDefault="00B55F59">
                          <w:pPr>
                            <w:spacing w:line="235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78BD">
                            <w:rPr>
                              <w:rFonts w:ascii="Calibri"/>
                              <w:noProof/>
                              <w:sz w:val="21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9.25pt;margin-top:781.85pt;width:16.8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" filled="f" stroked="f">
              <v:textbox inset="0,0,0,0">
                <w:txbxContent>
                  <w:p w:rsidR="00B55F59" w:rsidRDefault="00B55F59">
                    <w:pPr>
                      <w:spacing w:line="235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78BD">
                      <w:rPr>
                        <w:rFonts w:ascii="Calibri"/>
                        <w:noProof/>
                        <w:sz w:val="21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BD" w:rsidRDefault="00E378BD">
      <w:r>
        <w:separator/>
      </w:r>
    </w:p>
  </w:footnote>
  <w:footnote w:type="continuationSeparator" w:id="0">
    <w:p w:rsidR="00E378BD" w:rsidRDefault="00E37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D95"/>
    <w:multiLevelType w:val="hybridMultilevel"/>
    <w:tmpl w:val="3546093C"/>
    <w:lvl w:ilvl="0" w:tplc="8970FBA4">
      <w:numFmt w:val="bullet"/>
      <w:lvlText w:val="•"/>
      <w:lvlJc w:val="left"/>
      <w:pPr>
        <w:ind w:left="5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CD7A4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2FC27454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3" w:tplc="1FE05E98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870A0042">
      <w:numFmt w:val="bullet"/>
      <w:lvlText w:val="•"/>
      <w:lvlJc w:val="left"/>
      <w:pPr>
        <w:ind w:left="4726" w:hanging="144"/>
      </w:pPr>
      <w:rPr>
        <w:rFonts w:hint="default"/>
        <w:lang w:val="ru-RU" w:eastAsia="en-US" w:bidi="ar-SA"/>
      </w:rPr>
    </w:lvl>
    <w:lvl w:ilvl="5" w:tplc="3CF4CD12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6" w:tplc="B4B05B74">
      <w:numFmt w:val="bullet"/>
      <w:lvlText w:val="•"/>
      <w:lvlJc w:val="left"/>
      <w:pPr>
        <w:ind w:left="6819" w:hanging="144"/>
      </w:pPr>
      <w:rPr>
        <w:rFonts w:hint="default"/>
        <w:lang w:val="ru-RU" w:eastAsia="en-US" w:bidi="ar-SA"/>
      </w:rPr>
    </w:lvl>
    <w:lvl w:ilvl="7" w:tplc="CB0284C6">
      <w:numFmt w:val="bullet"/>
      <w:lvlText w:val="•"/>
      <w:lvlJc w:val="left"/>
      <w:pPr>
        <w:ind w:left="7866" w:hanging="144"/>
      </w:pPr>
      <w:rPr>
        <w:rFonts w:hint="default"/>
        <w:lang w:val="ru-RU" w:eastAsia="en-US" w:bidi="ar-SA"/>
      </w:rPr>
    </w:lvl>
    <w:lvl w:ilvl="8" w:tplc="06009C18">
      <w:numFmt w:val="bullet"/>
      <w:lvlText w:val="•"/>
      <w:lvlJc w:val="left"/>
      <w:pPr>
        <w:ind w:left="8913" w:hanging="144"/>
      </w:pPr>
      <w:rPr>
        <w:rFonts w:hint="default"/>
        <w:lang w:val="ru-RU" w:eastAsia="en-US" w:bidi="ar-SA"/>
      </w:rPr>
    </w:lvl>
  </w:abstractNum>
  <w:abstractNum w:abstractNumId="1">
    <w:nsid w:val="0F79567A"/>
    <w:multiLevelType w:val="hybridMultilevel"/>
    <w:tmpl w:val="9A02EB90"/>
    <w:lvl w:ilvl="0" w:tplc="ABC2C7C4">
      <w:numFmt w:val="bullet"/>
      <w:lvlText w:val="-"/>
      <w:lvlJc w:val="left"/>
      <w:pPr>
        <w:ind w:left="532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1264E8">
      <w:numFmt w:val="bullet"/>
      <w:lvlText w:val="•"/>
      <w:lvlJc w:val="left"/>
      <w:pPr>
        <w:ind w:left="1440" w:hanging="143"/>
      </w:pPr>
      <w:rPr>
        <w:rFonts w:hint="default"/>
        <w:lang w:val="ru-RU" w:eastAsia="en-US" w:bidi="ar-SA"/>
      </w:rPr>
    </w:lvl>
    <w:lvl w:ilvl="2" w:tplc="B25AD51A">
      <w:numFmt w:val="bullet"/>
      <w:lvlText w:val="•"/>
      <w:lvlJc w:val="left"/>
      <w:pPr>
        <w:ind w:left="2502" w:hanging="143"/>
      </w:pPr>
      <w:rPr>
        <w:rFonts w:hint="default"/>
        <w:lang w:val="ru-RU" w:eastAsia="en-US" w:bidi="ar-SA"/>
      </w:rPr>
    </w:lvl>
    <w:lvl w:ilvl="3" w:tplc="EB6E5F0C">
      <w:numFmt w:val="bullet"/>
      <w:lvlText w:val="•"/>
      <w:lvlJc w:val="left"/>
      <w:pPr>
        <w:ind w:left="3565" w:hanging="143"/>
      </w:pPr>
      <w:rPr>
        <w:rFonts w:hint="default"/>
        <w:lang w:val="ru-RU" w:eastAsia="en-US" w:bidi="ar-SA"/>
      </w:rPr>
    </w:lvl>
    <w:lvl w:ilvl="4" w:tplc="CCF44BD0">
      <w:numFmt w:val="bullet"/>
      <w:lvlText w:val="•"/>
      <w:lvlJc w:val="left"/>
      <w:pPr>
        <w:ind w:left="4628" w:hanging="143"/>
      </w:pPr>
      <w:rPr>
        <w:rFonts w:hint="default"/>
        <w:lang w:val="ru-RU" w:eastAsia="en-US" w:bidi="ar-SA"/>
      </w:rPr>
    </w:lvl>
    <w:lvl w:ilvl="5" w:tplc="C0948C1C">
      <w:numFmt w:val="bullet"/>
      <w:lvlText w:val="•"/>
      <w:lvlJc w:val="left"/>
      <w:pPr>
        <w:ind w:left="5691" w:hanging="143"/>
      </w:pPr>
      <w:rPr>
        <w:rFonts w:hint="default"/>
        <w:lang w:val="ru-RU" w:eastAsia="en-US" w:bidi="ar-SA"/>
      </w:rPr>
    </w:lvl>
    <w:lvl w:ilvl="6" w:tplc="96E425CC">
      <w:numFmt w:val="bullet"/>
      <w:lvlText w:val="•"/>
      <w:lvlJc w:val="left"/>
      <w:pPr>
        <w:ind w:left="6754" w:hanging="143"/>
      </w:pPr>
      <w:rPr>
        <w:rFonts w:hint="default"/>
        <w:lang w:val="ru-RU" w:eastAsia="en-US" w:bidi="ar-SA"/>
      </w:rPr>
    </w:lvl>
    <w:lvl w:ilvl="7" w:tplc="7BD035F4">
      <w:numFmt w:val="bullet"/>
      <w:lvlText w:val="•"/>
      <w:lvlJc w:val="left"/>
      <w:pPr>
        <w:ind w:left="7817" w:hanging="143"/>
      </w:pPr>
      <w:rPr>
        <w:rFonts w:hint="default"/>
        <w:lang w:val="ru-RU" w:eastAsia="en-US" w:bidi="ar-SA"/>
      </w:rPr>
    </w:lvl>
    <w:lvl w:ilvl="8" w:tplc="3AAC54E4">
      <w:numFmt w:val="bullet"/>
      <w:lvlText w:val="•"/>
      <w:lvlJc w:val="left"/>
      <w:pPr>
        <w:ind w:left="8880" w:hanging="143"/>
      </w:pPr>
      <w:rPr>
        <w:rFonts w:hint="default"/>
        <w:lang w:val="ru-RU" w:eastAsia="en-US" w:bidi="ar-SA"/>
      </w:rPr>
    </w:lvl>
  </w:abstractNum>
  <w:abstractNum w:abstractNumId="2">
    <w:nsid w:val="119A6C52"/>
    <w:multiLevelType w:val="hybridMultilevel"/>
    <w:tmpl w:val="B65A34D2"/>
    <w:lvl w:ilvl="0" w:tplc="A38CCC5C">
      <w:start w:val="1"/>
      <w:numFmt w:val="decimal"/>
      <w:lvlText w:val="%1."/>
      <w:lvlJc w:val="left"/>
      <w:pPr>
        <w:ind w:left="16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2883E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2" w:tplc="5D642EEA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3" w:tplc="3E98D636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71C8629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C740802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B5286CA2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12A6B262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10AC1530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3">
    <w:nsid w:val="187C79C6"/>
    <w:multiLevelType w:val="hybridMultilevel"/>
    <w:tmpl w:val="C5AE1C58"/>
    <w:lvl w:ilvl="0" w:tplc="9F9808E8">
      <w:start w:val="1"/>
      <w:numFmt w:val="upperRoman"/>
      <w:lvlText w:val="%1."/>
      <w:lvlJc w:val="left"/>
      <w:pPr>
        <w:ind w:left="3313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4CAF982">
      <w:numFmt w:val="bullet"/>
      <w:lvlText w:val="•"/>
      <w:lvlJc w:val="left"/>
      <w:pPr>
        <w:ind w:left="4088" w:hanging="721"/>
      </w:pPr>
      <w:rPr>
        <w:rFonts w:hint="default"/>
        <w:lang w:val="ru-RU" w:eastAsia="en-US" w:bidi="ar-SA"/>
      </w:rPr>
    </w:lvl>
    <w:lvl w:ilvl="2" w:tplc="8AE266CE">
      <w:numFmt w:val="bullet"/>
      <w:lvlText w:val="•"/>
      <w:lvlJc w:val="left"/>
      <w:pPr>
        <w:ind w:left="4857" w:hanging="721"/>
      </w:pPr>
      <w:rPr>
        <w:rFonts w:hint="default"/>
        <w:lang w:val="ru-RU" w:eastAsia="en-US" w:bidi="ar-SA"/>
      </w:rPr>
    </w:lvl>
    <w:lvl w:ilvl="3" w:tplc="77FEE3C4">
      <w:numFmt w:val="bullet"/>
      <w:lvlText w:val="•"/>
      <w:lvlJc w:val="left"/>
      <w:pPr>
        <w:ind w:left="5625" w:hanging="721"/>
      </w:pPr>
      <w:rPr>
        <w:rFonts w:hint="default"/>
        <w:lang w:val="ru-RU" w:eastAsia="en-US" w:bidi="ar-SA"/>
      </w:rPr>
    </w:lvl>
    <w:lvl w:ilvl="4" w:tplc="61B86654">
      <w:numFmt w:val="bullet"/>
      <w:lvlText w:val="•"/>
      <w:lvlJc w:val="left"/>
      <w:pPr>
        <w:ind w:left="6394" w:hanging="721"/>
      </w:pPr>
      <w:rPr>
        <w:rFonts w:hint="default"/>
        <w:lang w:val="ru-RU" w:eastAsia="en-US" w:bidi="ar-SA"/>
      </w:rPr>
    </w:lvl>
    <w:lvl w:ilvl="5" w:tplc="01F6A04C">
      <w:numFmt w:val="bullet"/>
      <w:lvlText w:val="•"/>
      <w:lvlJc w:val="left"/>
      <w:pPr>
        <w:ind w:left="7163" w:hanging="721"/>
      </w:pPr>
      <w:rPr>
        <w:rFonts w:hint="default"/>
        <w:lang w:val="ru-RU" w:eastAsia="en-US" w:bidi="ar-SA"/>
      </w:rPr>
    </w:lvl>
    <w:lvl w:ilvl="6" w:tplc="30940564">
      <w:numFmt w:val="bullet"/>
      <w:lvlText w:val="•"/>
      <w:lvlJc w:val="left"/>
      <w:pPr>
        <w:ind w:left="7931" w:hanging="721"/>
      </w:pPr>
      <w:rPr>
        <w:rFonts w:hint="default"/>
        <w:lang w:val="ru-RU" w:eastAsia="en-US" w:bidi="ar-SA"/>
      </w:rPr>
    </w:lvl>
    <w:lvl w:ilvl="7" w:tplc="221AAC48">
      <w:numFmt w:val="bullet"/>
      <w:lvlText w:val="•"/>
      <w:lvlJc w:val="left"/>
      <w:pPr>
        <w:ind w:left="8700" w:hanging="721"/>
      </w:pPr>
      <w:rPr>
        <w:rFonts w:hint="default"/>
        <w:lang w:val="ru-RU" w:eastAsia="en-US" w:bidi="ar-SA"/>
      </w:rPr>
    </w:lvl>
    <w:lvl w:ilvl="8" w:tplc="D27A1A1E">
      <w:numFmt w:val="bullet"/>
      <w:lvlText w:val="•"/>
      <w:lvlJc w:val="left"/>
      <w:pPr>
        <w:ind w:left="9469" w:hanging="721"/>
      </w:pPr>
      <w:rPr>
        <w:rFonts w:hint="default"/>
        <w:lang w:val="ru-RU" w:eastAsia="en-US" w:bidi="ar-SA"/>
      </w:rPr>
    </w:lvl>
  </w:abstractNum>
  <w:abstractNum w:abstractNumId="4">
    <w:nsid w:val="19812B41"/>
    <w:multiLevelType w:val="hybridMultilevel"/>
    <w:tmpl w:val="2BFCD098"/>
    <w:lvl w:ilvl="0" w:tplc="D83E4180">
      <w:numFmt w:val="bullet"/>
      <w:lvlText w:val="-"/>
      <w:lvlJc w:val="left"/>
      <w:pPr>
        <w:ind w:left="7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A45620">
      <w:numFmt w:val="bullet"/>
      <w:lvlText w:val="•"/>
      <w:lvlJc w:val="left"/>
      <w:pPr>
        <w:ind w:left="859" w:hanging="142"/>
      </w:pPr>
      <w:rPr>
        <w:rFonts w:hint="default"/>
        <w:lang w:val="ru-RU" w:eastAsia="en-US" w:bidi="ar-SA"/>
      </w:rPr>
    </w:lvl>
    <w:lvl w:ilvl="2" w:tplc="6AC0BDC4">
      <w:numFmt w:val="bullet"/>
      <w:lvlText w:val="•"/>
      <w:lvlJc w:val="left"/>
      <w:pPr>
        <w:ind w:left="1639" w:hanging="142"/>
      </w:pPr>
      <w:rPr>
        <w:rFonts w:hint="default"/>
        <w:lang w:val="ru-RU" w:eastAsia="en-US" w:bidi="ar-SA"/>
      </w:rPr>
    </w:lvl>
    <w:lvl w:ilvl="3" w:tplc="A7501850">
      <w:numFmt w:val="bullet"/>
      <w:lvlText w:val="•"/>
      <w:lvlJc w:val="left"/>
      <w:pPr>
        <w:ind w:left="2418" w:hanging="142"/>
      </w:pPr>
      <w:rPr>
        <w:rFonts w:hint="default"/>
        <w:lang w:val="ru-RU" w:eastAsia="en-US" w:bidi="ar-SA"/>
      </w:rPr>
    </w:lvl>
    <w:lvl w:ilvl="4" w:tplc="FAA2B330">
      <w:numFmt w:val="bullet"/>
      <w:lvlText w:val="•"/>
      <w:lvlJc w:val="left"/>
      <w:pPr>
        <w:ind w:left="3198" w:hanging="142"/>
      </w:pPr>
      <w:rPr>
        <w:rFonts w:hint="default"/>
        <w:lang w:val="ru-RU" w:eastAsia="en-US" w:bidi="ar-SA"/>
      </w:rPr>
    </w:lvl>
    <w:lvl w:ilvl="5" w:tplc="EC228876">
      <w:numFmt w:val="bullet"/>
      <w:lvlText w:val="•"/>
      <w:lvlJc w:val="left"/>
      <w:pPr>
        <w:ind w:left="3978" w:hanging="142"/>
      </w:pPr>
      <w:rPr>
        <w:rFonts w:hint="default"/>
        <w:lang w:val="ru-RU" w:eastAsia="en-US" w:bidi="ar-SA"/>
      </w:rPr>
    </w:lvl>
    <w:lvl w:ilvl="6" w:tplc="A74C9B3E">
      <w:numFmt w:val="bullet"/>
      <w:lvlText w:val="•"/>
      <w:lvlJc w:val="left"/>
      <w:pPr>
        <w:ind w:left="4757" w:hanging="142"/>
      </w:pPr>
      <w:rPr>
        <w:rFonts w:hint="default"/>
        <w:lang w:val="ru-RU" w:eastAsia="en-US" w:bidi="ar-SA"/>
      </w:rPr>
    </w:lvl>
    <w:lvl w:ilvl="7" w:tplc="05F87590">
      <w:numFmt w:val="bullet"/>
      <w:lvlText w:val="•"/>
      <w:lvlJc w:val="left"/>
      <w:pPr>
        <w:ind w:left="5537" w:hanging="142"/>
      </w:pPr>
      <w:rPr>
        <w:rFonts w:hint="default"/>
        <w:lang w:val="ru-RU" w:eastAsia="en-US" w:bidi="ar-SA"/>
      </w:rPr>
    </w:lvl>
    <w:lvl w:ilvl="8" w:tplc="88E435DA">
      <w:numFmt w:val="bullet"/>
      <w:lvlText w:val="•"/>
      <w:lvlJc w:val="left"/>
      <w:pPr>
        <w:ind w:left="6316" w:hanging="142"/>
      </w:pPr>
      <w:rPr>
        <w:rFonts w:hint="default"/>
        <w:lang w:val="ru-RU" w:eastAsia="en-US" w:bidi="ar-SA"/>
      </w:rPr>
    </w:lvl>
  </w:abstractNum>
  <w:abstractNum w:abstractNumId="5">
    <w:nsid w:val="1C341FCF"/>
    <w:multiLevelType w:val="hybridMultilevel"/>
    <w:tmpl w:val="0EA8C27C"/>
    <w:lvl w:ilvl="0" w:tplc="BBAA17D2">
      <w:start w:val="1"/>
      <w:numFmt w:val="decimal"/>
      <w:lvlText w:val="%1."/>
      <w:lvlJc w:val="left"/>
      <w:pPr>
        <w:ind w:left="16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48A38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2" w:tplc="F2983BF2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3" w:tplc="32B6B766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79B20A0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C69E2F4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1C2C1BCE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09CEA5E6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D88C3596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6">
    <w:nsid w:val="337D037B"/>
    <w:multiLevelType w:val="hybridMultilevel"/>
    <w:tmpl w:val="457E6EAC"/>
    <w:lvl w:ilvl="0" w:tplc="54CA2E66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86C86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2" w:tplc="D3EED7D8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3" w:tplc="FA9A7034">
      <w:numFmt w:val="bullet"/>
      <w:lvlText w:val="•"/>
      <w:lvlJc w:val="left"/>
      <w:pPr>
        <w:ind w:left="2418" w:hanging="140"/>
      </w:pPr>
      <w:rPr>
        <w:rFonts w:hint="default"/>
        <w:lang w:val="ru-RU" w:eastAsia="en-US" w:bidi="ar-SA"/>
      </w:rPr>
    </w:lvl>
    <w:lvl w:ilvl="4" w:tplc="1B5625AA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5" w:tplc="4614CE94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6" w:tplc="99B06C6A">
      <w:numFmt w:val="bullet"/>
      <w:lvlText w:val="•"/>
      <w:lvlJc w:val="left"/>
      <w:pPr>
        <w:ind w:left="4757" w:hanging="140"/>
      </w:pPr>
      <w:rPr>
        <w:rFonts w:hint="default"/>
        <w:lang w:val="ru-RU" w:eastAsia="en-US" w:bidi="ar-SA"/>
      </w:rPr>
    </w:lvl>
    <w:lvl w:ilvl="7" w:tplc="92B8098E">
      <w:numFmt w:val="bullet"/>
      <w:lvlText w:val="•"/>
      <w:lvlJc w:val="left"/>
      <w:pPr>
        <w:ind w:left="5536" w:hanging="140"/>
      </w:pPr>
      <w:rPr>
        <w:rFonts w:hint="default"/>
        <w:lang w:val="ru-RU" w:eastAsia="en-US" w:bidi="ar-SA"/>
      </w:rPr>
    </w:lvl>
    <w:lvl w:ilvl="8" w:tplc="E6DC2C8E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</w:abstractNum>
  <w:abstractNum w:abstractNumId="7">
    <w:nsid w:val="45661FF3"/>
    <w:multiLevelType w:val="hybridMultilevel"/>
    <w:tmpl w:val="CA9C562C"/>
    <w:lvl w:ilvl="0" w:tplc="4BA46B30">
      <w:numFmt w:val="bullet"/>
      <w:lvlText w:val="–"/>
      <w:lvlJc w:val="left"/>
      <w:pPr>
        <w:ind w:left="79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EA2B4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2" w:tplc="7F10F9D4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3" w:tplc="F8F8E5C8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4" w:tplc="DD6887FA">
      <w:numFmt w:val="bullet"/>
      <w:lvlText w:val="•"/>
      <w:lvlJc w:val="left"/>
      <w:pPr>
        <w:ind w:left="3198" w:hanging="181"/>
      </w:pPr>
      <w:rPr>
        <w:rFonts w:hint="default"/>
        <w:lang w:val="ru-RU" w:eastAsia="en-US" w:bidi="ar-SA"/>
      </w:rPr>
    </w:lvl>
    <w:lvl w:ilvl="5" w:tplc="E548A2C6">
      <w:numFmt w:val="bullet"/>
      <w:lvlText w:val="•"/>
      <w:lvlJc w:val="left"/>
      <w:pPr>
        <w:ind w:left="3977" w:hanging="181"/>
      </w:pPr>
      <w:rPr>
        <w:rFonts w:hint="default"/>
        <w:lang w:val="ru-RU" w:eastAsia="en-US" w:bidi="ar-SA"/>
      </w:rPr>
    </w:lvl>
    <w:lvl w:ilvl="6" w:tplc="F03A6BB0">
      <w:numFmt w:val="bullet"/>
      <w:lvlText w:val="•"/>
      <w:lvlJc w:val="left"/>
      <w:pPr>
        <w:ind w:left="4757" w:hanging="181"/>
      </w:pPr>
      <w:rPr>
        <w:rFonts w:hint="default"/>
        <w:lang w:val="ru-RU" w:eastAsia="en-US" w:bidi="ar-SA"/>
      </w:rPr>
    </w:lvl>
    <w:lvl w:ilvl="7" w:tplc="B53C6634">
      <w:numFmt w:val="bullet"/>
      <w:lvlText w:val="•"/>
      <w:lvlJc w:val="left"/>
      <w:pPr>
        <w:ind w:left="5536" w:hanging="181"/>
      </w:pPr>
      <w:rPr>
        <w:rFonts w:hint="default"/>
        <w:lang w:val="ru-RU" w:eastAsia="en-US" w:bidi="ar-SA"/>
      </w:rPr>
    </w:lvl>
    <w:lvl w:ilvl="8" w:tplc="39FC07B0">
      <w:numFmt w:val="bullet"/>
      <w:lvlText w:val="•"/>
      <w:lvlJc w:val="left"/>
      <w:pPr>
        <w:ind w:left="6316" w:hanging="181"/>
      </w:pPr>
      <w:rPr>
        <w:rFonts w:hint="default"/>
        <w:lang w:val="ru-RU" w:eastAsia="en-US" w:bidi="ar-SA"/>
      </w:rPr>
    </w:lvl>
  </w:abstractNum>
  <w:abstractNum w:abstractNumId="8">
    <w:nsid w:val="50120A55"/>
    <w:multiLevelType w:val="hybridMultilevel"/>
    <w:tmpl w:val="FB9AED22"/>
    <w:lvl w:ilvl="0" w:tplc="CA6AD6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8CCE3E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C4EC076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3" w:tplc="A6E41A2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4" w:tplc="6BF4E9E2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5" w:tplc="186C70EE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6" w:tplc="C4740948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  <w:lvl w:ilvl="7" w:tplc="5C908DA6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8" w:tplc="9306B374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</w:abstractNum>
  <w:abstractNum w:abstractNumId="9">
    <w:nsid w:val="55130857"/>
    <w:multiLevelType w:val="hybridMultilevel"/>
    <w:tmpl w:val="61208412"/>
    <w:lvl w:ilvl="0" w:tplc="390022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9AF09A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FB4658F8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3" w:tplc="A5B222D6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4" w:tplc="D85A74AC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5" w:tplc="7B3C17A4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6" w:tplc="5A96A252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  <w:lvl w:ilvl="7" w:tplc="D1AE9DD2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8" w:tplc="0BA4D2B2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BD"/>
    <w:rsid w:val="00116451"/>
    <w:rsid w:val="005B7245"/>
    <w:rsid w:val="00610507"/>
    <w:rsid w:val="00B55F59"/>
    <w:rsid w:val="00C714CE"/>
    <w:rsid w:val="00E076F4"/>
    <w:rsid w:val="00E3102F"/>
    <w:rsid w:val="00E378BD"/>
    <w:rsid w:val="00E73186"/>
    <w:rsid w:val="00F1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2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5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55F5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1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2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5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55F5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1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58;&#1063;&#1045;&#1058;%20&#1089;&#1072;&#1084;&#1086;&#1086;&#1073;&#1089;&#1083;&#1077;&#1076;&#1086;&#1074;&#1072;&#1085;&#1080;&#1103;%20&#1079;&#1072;%202021%2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ОТЧЕТ самообследования за 2021 год</Template>
  <TotalTime>3</TotalTime>
  <Pages>19</Pages>
  <Words>3927</Words>
  <Characters>22387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2023-04-26T02:45:00Z</dcterms:created>
  <dcterms:modified xsi:type="dcterms:W3CDTF">2023-04-26T02:48:00Z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</Properties>
</file>